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D0D" w:rsidRDefault="005F0D0D" w:rsidP="00FB1B57">
      <w:pPr>
        <w:spacing w:before="1" w:after="0" w:line="220" w:lineRule="exact"/>
      </w:pPr>
    </w:p>
    <w:p w:rsidR="005F0D0D" w:rsidRDefault="00FB1B57" w:rsidP="00FB1B5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F0D0D" w:rsidRDefault="00FB1B57" w:rsidP="00FB1B5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before="3" w:after="0" w:line="220" w:lineRule="exact"/>
      </w:pPr>
    </w:p>
    <w:p w:rsidR="00712573" w:rsidRDefault="00FB1B57" w:rsidP="00712573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712573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712573">
        <w:rPr>
          <w:rFonts w:ascii="Arial" w:eastAsia="Arial" w:hAnsi="Arial" w:cs="Arial"/>
          <w:sz w:val="18"/>
          <w:szCs w:val="18"/>
        </w:rPr>
        <w:t>The</w:t>
      </w:r>
      <w:r w:rsidR="0071257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motor</w:t>
      </w:r>
      <w:r w:rsidR="0071257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thermal</w:t>
      </w:r>
      <w:r w:rsidR="0071257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protection</w:t>
      </w:r>
      <w:r w:rsidR="0071257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must</w:t>
      </w:r>
      <w:r w:rsidR="00712573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be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installed</w:t>
      </w:r>
      <w:r w:rsidR="0071257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on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site</w:t>
      </w:r>
      <w:r w:rsidR="0071257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(monitoring</w:t>
      </w:r>
      <w:r w:rsidR="0071257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of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the</w:t>
      </w:r>
      <w:r w:rsidR="0071257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thermal</w:t>
      </w:r>
      <w:r w:rsidR="0071257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motor</w:t>
      </w:r>
      <w:r w:rsidR="0071257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current</w:t>
      </w:r>
      <w:r w:rsidR="0071257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via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a</w:t>
      </w:r>
      <w:r w:rsidR="00712573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FU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or</w:t>
      </w:r>
      <w:r w:rsidR="0071257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motor</w:t>
      </w:r>
      <w:r w:rsidR="0071257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protection</w:t>
      </w:r>
      <w:r w:rsidR="0071257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712573">
        <w:rPr>
          <w:rFonts w:ascii="Arial" w:eastAsia="Arial" w:hAnsi="Arial" w:cs="Arial"/>
          <w:sz w:val="18"/>
          <w:szCs w:val="18"/>
        </w:rPr>
        <w:t>switch).</w:t>
      </w:r>
    </w:p>
    <w:p w:rsidR="005F0D0D" w:rsidRDefault="005F0D0D" w:rsidP="00712573">
      <w:pPr>
        <w:spacing w:after="0" w:line="258" w:lineRule="auto"/>
        <w:ind w:left="118" w:right="221"/>
        <w:rPr>
          <w:sz w:val="20"/>
          <w:szCs w:val="20"/>
        </w:rPr>
      </w:pPr>
    </w:p>
    <w:p w:rsidR="005F0D0D" w:rsidRDefault="005F0D0D" w:rsidP="00FB1B57">
      <w:pPr>
        <w:spacing w:before="9" w:after="0" w:line="200" w:lineRule="exact"/>
        <w:rPr>
          <w:sz w:val="20"/>
          <w:szCs w:val="20"/>
        </w:rPr>
      </w:pPr>
    </w:p>
    <w:p w:rsidR="005F0D0D" w:rsidRDefault="00FB1B57" w:rsidP="00FB1B57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F0D0D" w:rsidRDefault="00FB1B57" w:rsidP="00FB1B5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F0D0D" w:rsidRDefault="005F0D0D" w:rsidP="00FB1B57">
      <w:pPr>
        <w:spacing w:before="4" w:after="0" w:line="130" w:lineRule="exact"/>
        <w:rPr>
          <w:sz w:val="13"/>
          <w:szCs w:val="13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FB1B57" w:rsidP="00FB1B5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F0D0D" w:rsidRDefault="005F0D0D" w:rsidP="00FB1B57">
      <w:pPr>
        <w:spacing w:before="4" w:after="0" w:line="240" w:lineRule="exact"/>
        <w:rPr>
          <w:sz w:val="24"/>
          <w:szCs w:val="24"/>
        </w:rPr>
      </w:pPr>
    </w:p>
    <w:p w:rsidR="005F0D0D" w:rsidRDefault="00FB1B57" w:rsidP="00FB1B57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F0D0D" w:rsidRDefault="005F0D0D" w:rsidP="00FB1B57">
      <w:pPr>
        <w:spacing w:before="8" w:after="0" w:line="200" w:lineRule="exact"/>
        <w:rPr>
          <w:sz w:val="20"/>
          <w:szCs w:val="20"/>
        </w:rPr>
      </w:pPr>
    </w:p>
    <w:p w:rsidR="005F0D0D" w:rsidRDefault="00FB1B57" w:rsidP="00FB1B57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F0D0D" w:rsidRDefault="00FB1B57" w:rsidP="00FB1B5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1430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F0D0D" w:rsidRDefault="00FB1B57" w:rsidP="00FB1B5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5F0D0D" w:rsidRDefault="00FB1B57" w:rsidP="00FB1B57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F0D0D" w:rsidRDefault="005F0D0D" w:rsidP="00FB1B57">
      <w:pPr>
        <w:spacing w:before="3" w:after="0" w:line="220" w:lineRule="exact"/>
      </w:pPr>
    </w:p>
    <w:p w:rsidR="005F0D0D" w:rsidRDefault="00FB1B57" w:rsidP="00FB1B57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F0D0D" w:rsidRDefault="005F0D0D" w:rsidP="00FB1B57">
      <w:pPr>
        <w:spacing w:before="14" w:after="0" w:line="200" w:lineRule="exact"/>
        <w:rPr>
          <w:sz w:val="20"/>
          <w:szCs w:val="20"/>
        </w:rPr>
      </w:pPr>
    </w:p>
    <w:p w:rsidR="005F0D0D" w:rsidRDefault="00FB1B57" w:rsidP="00FB1B57">
      <w:pPr>
        <w:tabs>
          <w:tab w:val="left" w:pos="37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1141x952x900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F0D0D" w:rsidRDefault="00FB1B57" w:rsidP="00FB1B57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144,0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F0D0D" w:rsidRDefault="005F0D0D" w:rsidP="00FB1B57">
      <w:pPr>
        <w:spacing w:before="14" w:after="0" w:line="240" w:lineRule="exact"/>
        <w:rPr>
          <w:sz w:val="24"/>
          <w:szCs w:val="24"/>
        </w:rPr>
      </w:pPr>
    </w:p>
    <w:p w:rsidR="005F0D0D" w:rsidRDefault="00FB1B57" w:rsidP="00FB1B5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after="0" w:line="200" w:lineRule="exact"/>
        <w:rPr>
          <w:sz w:val="20"/>
          <w:szCs w:val="20"/>
        </w:rPr>
      </w:pPr>
    </w:p>
    <w:p w:rsidR="005F0D0D" w:rsidRDefault="005F0D0D" w:rsidP="00FB1B57">
      <w:pPr>
        <w:spacing w:before="16" w:after="0" w:line="260" w:lineRule="exact"/>
        <w:rPr>
          <w:sz w:val="26"/>
          <w:szCs w:val="26"/>
        </w:rPr>
      </w:pPr>
    </w:p>
    <w:p w:rsidR="005F0D0D" w:rsidRDefault="00FB1B57" w:rsidP="00FB1B5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F0D0D" w:rsidRDefault="00FB1B57" w:rsidP="00FB1B5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712573">
        <w:rPr>
          <w:rFonts w:ascii="Arial" w:eastAsia="Arial" w:hAnsi="Arial" w:cs="Arial"/>
          <w:sz w:val="18"/>
          <w:szCs w:val="18"/>
          <w:lang w:val="de-DE"/>
        </w:rPr>
        <w:t>ruck</w:t>
      </w:r>
      <w:r w:rsidRPr="0071257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257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1257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2573">
        <w:rPr>
          <w:rFonts w:ascii="Arial" w:eastAsia="Arial" w:hAnsi="Arial" w:cs="Arial"/>
          <w:sz w:val="18"/>
          <w:szCs w:val="18"/>
          <w:lang w:val="de-DE"/>
        </w:rPr>
        <w:t>GmbH</w:t>
      </w:r>
      <w:r w:rsidRPr="0071257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257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1257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F0D0D" w:rsidRDefault="00FB1B57" w:rsidP="00FB1B5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F0D0D" w:rsidRDefault="00FB1B57" w:rsidP="00FB1B5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F0D0D" w:rsidRDefault="005F0D0D" w:rsidP="00FB1B57">
      <w:pPr>
        <w:spacing w:after="0"/>
        <w:sectPr w:rsidR="005F0D0D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5F0D0D" w:rsidRDefault="005F0D0D" w:rsidP="00FB1B5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F0D0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F0D0D" w:rsidRDefault="005F0D0D" w:rsidP="00FB1B5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F0D0D" w:rsidRDefault="00FB1B57" w:rsidP="00FB1B5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900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5F0D0D" w:rsidP="00FB1B5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F0D0D" w:rsidRDefault="005F0D0D" w:rsidP="00FB1B57">
            <w:pPr>
              <w:spacing w:after="0" w:line="200" w:lineRule="exact"/>
              <w:rPr>
                <w:sz w:val="20"/>
                <w:szCs w:val="20"/>
              </w:rPr>
            </w:pPr>
          </w:p>
          <w:p w:rsidR="005F0D0D" w:rsidRDefault="005F0D0D" w:rsidP="00FB1B57">
            <w:pPr>
              <w:spacing w:after="0" w:line="200" w:lineRule="exact"/>
              <w:rPr>
                <w:sz w:val="20"/>
                <w:szCs w:val="20"/>
              </w:rPr>
            </w:pPr>
          </w:p>
          <w:p w:rsidR="005F0D0D" w:rsidRDefault="00FB1B57" w:rsidP="00FB1B5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5F0D0D" w:rsidP="00FB1B5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F0D0D" w:rsidRDefault="005F0D0D" w:rsidP="00FB1B57">
            <w:pPr>
              <w:spacing w:after="0" w:line="200" w:lineRule="exact"/>
              <w:rPr>
                <w:sz w:val="20"/>
                <w:szCs w:val="20"/>
              </w:rPr>
            </w:pPr>
          </w:p>
          <w:p w:rsidR="005F0D0D" w:rsidRDefault="005F0D0D" w:rsidP="00FB1B57">
            <w:pPr>
              <w:spacing w:after="0" w:line="200" w:lineRule="exact"/>
              <w:rPr>
                <w:sz w:val="20"/>
                <w:szCs w:val="20"/>
              </w:rPr>
            </w:pPr>
          </w:p>
          <w:p w:rsidR="005F0D0D" w:rsidRDefault="00FB1B57" w:rsidP="00FB1B5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E313B" w:rsidTr="00806C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313B" w:rsidRDefault="007906E7" w:rsidP="00806C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313B" w:rsidRDefault="007906E7" w:rsidP="00806C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313B" w:rsidRDefault="007906E7" w:rsidP="00806C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906E7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bookmarkEnd w:id="0"/>
      <w:tr w:rsidR="005F0D0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F0D0D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F0D0D" w:rsidRDefault="00FB1B57" w:rsidP="00FB1B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277DD5" w:rsidRDefault="00277DD5" w:rsidP="00FB1B57"/>
    <w:sectPr w:rsidR="00277DD5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DD5" w:rsidRDefault="00FB1B57">
      <w:pPr>
        <w:spacing w:after="0" w:line="240" w:lineRule="auto"/>
      </w:pPr>
      <w:r>
        <w:separator/>
      </w:r>
    </w:p>
  </w:endnote>
  <w:endnote w:type="continuationSeparator" w:id="0">
    <w:p w:rsidR="00277DD5" w:rsidRDefault="00FB1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DD5" w:rsidRDefault="00FB1B57">
      <w:pPr>
        <w:spacing w:after="0" w:line="240" w:lineRule="auto"/>
      </w:pPr>
      <w:r>
        <w:separator/>
      </w:r>
    </w:p>
  </w:footnote>
  <w:footnote w:type="continuationSeparator" w:id="0">
    <w:p w:rsidR="00277DD5" w:rsidRDefault="00FB1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D0D" w:rsidRDefault="007906E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5F0D0D" w:rsidRDefault="00FB1B5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5F0D0D" w:rsidRDefault="00FB1B5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F0D0D" w:rsidRDefault="00FB1B5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F0D0D" w:rsidRDefault="00FB1B5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5F0D0D" w:rsidRDefault="00FB1B5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560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F0D0D" w:rsidRDefault="00FB1B5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146711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F0D0D"/>
    <w:rsid w:val="00277DD5"/>
    <w:rsid w:val="005F0D0D"/>
    <w:rsid w:val="00712573"/>
    <w:rsid w:val="007906E7"/>
    <w:rsid w:val="00FB1B57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9482"/>
  <w15:docId w15:val="{CF171B89-0143-476D-9BFC-CCDC710D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DCCCCB5D.dotm</Template>
  <TotalTime>0</TotalTime>
  <Pages>2</Pages>
  <Words>429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5</cp:revision>
  <dcterms:created xsi:type="dcterms:W3CDTF">2019-03-28T14:31:00Z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