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before="11" w:after="0" w:line="240" w:lineRule="exact"/>
        <w:rPr>
          <w:sz w:val="24"/>
          <w:szCs w:val="24"/>
        </w:rPr>
      </w:pPr>
    </w:p>
    <w:p w:rsidR="00E6204D" w:rsidRDefault="0047561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E6204D" w:rsidRDefault="0047561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146537</w:t>
      </w:r>
    </w:p>
    <w:p w:rsidR="00E6204D" w:rsidRDefault="00E6204D">
      <w:pPr>
        <w:spacing w:before="14" w:after="0" w:line="240" w:lineRule="exact"/>
        <w:rPr>
          <w:sz w:val="24"/>
          <w:szCs w:val="24"/>
        </w:rPr>
      </w:pPr>
    </w:p>
    <w:p w:rsidR="00E6204D" w:rsidRDefault="0047561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6204D" w:rsidRDefault="0047561F">
      <w:pPr>
        <w:spacing w:before="16" w:after="0" w:line="258" w:lineRule="auto"/>
        <w:ind w:left="158" w:right="3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FF3033">
        <w:rPr>
          <w:rFonts w:ascii="Arial" w:eastAsia="Times New Roman" w:hAnsi="Arial" w:cs="Arial"/>
          <w:spacing w:val="-3"/>
          <w:sz w:val="18"/>
          <w:szCs w:val="18"/>
        </w:rPr>
        <w:t xml:space="preserve">Casing made of </w:t>
      </w:r>
      <w:r w:rsidR="00281E2C">
        <w:rPr>
          <w:rFonts w:ascii="Arial" w:eastAsia="Times New Roman" w:hAnsi="Arial" w:cs="Arial"/>
          <w:spacing w:val="-3"/>
          <w:sz w:val="18"/>
          <w:szCs w:val="18"/>
        </w:rPr>
        <w:t>aluminium</w:t>
      </w:r>
      <w:r w:rsidR="00FF3033">
        <w:rPr>
          <w:rFonts w:ascii="Arial" w:eastAsia="Times New Roman" w:hAnsi="Arial" w:cs="Arial"/>
          <w:spacing w:val="-3"/>
          <w:sz w:val="18"/>
          <w:szCs w:val="18"/>
        </w:rPr>
        <w:t xml:space="preserve">.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achieved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engine,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could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kept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weight-optimized.</w:t>
      </w:r>
    </w:p>
    <w:p w:rsidR="00E6204D" w:rsidRDefault="00E6204D">
      <w:pPr>
        <w:spacing w:before="9" w:after="0" w:line="200" w:lineRule="exact"/>
        <w:rPr>
          <w:sz w:val="20"/>
          <w:szCs w:val="20"/>
        </w:rPr>
      </w:pPr>
    </w:p>
    <w:p w:rsidR="00E6204D" w:rsidRDefault="0047561F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E6204D" w:rsidRDefault="0047561F">
      <w:pPr>
        <w:spacing w:after="0" w:line="258" w:lineRule="auto"/>
        <w:ind w:left="158" w:right="2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</w:p>
    <w:p w:rsidR="00E6204D" w:rsidRDefault="0047561F">
      <w:pPr>
        <w:spacing w:after="0" w:line="258" w:lineRule="auto"/>
        <w:ind w:left="15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recommended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laterally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before="1" w:after="0" w:line="220" w:lineRule="exact"/>
      </w:pPr>
    </w:p>
    <w:p w:rsidR="00E6204D" w:rsidRDefault="0047561F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6204D" w:rsidRDefault="0047561F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6204D" w:rsidRDefault="00E6204D">
      <w:pPr>
        <w:spacing w:before="4" w:after="0" w:line="130" w:lineRule="exact"/>
        <w:rPr>
          <w:sz w:val="13"/>
          <w:szCs w:val="13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47561F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6204D" w:rsidRDefault="00E6204D">
      <w:pPr>
        <w:spacing w:before="7" w:after="0" w:line="240" w:lineRule="exact"/>
        <w:rPr>
          <w:sz w:val="24"/>
          <w:szCs w:val="24"/>
        </w:rPr>
      </w:pPr>
    </w:p>
    <w:p w:rsidR="00E6204D" w:rsidRDefault="0047561F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6204D" w:rsidRDefault="00E6204D">
      <w:pPr>
        <w:spacing w:before="11" w:after="0" w:line="220" w:lineRule="exact"/>
      </w:pPr>
    </w:p>
    <w:p w:rsidR="00E6204D" w:rsidRDefault="0047561F">
      <w:pPr>
        <w:tabs>
          <w:tab w:val="left" w:pos="4340"/>
          <w:tab w:val="left" w:pos="4540"/>
          <w:tab w:val="left" w:pos="470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E6204D" w:rsidRDefault="0047561F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E6204D" w:rsidRDefault="00E6204D">
      <w:pPr>
        <w:spacing w:before="14" w:after="0" w:line="240" w:lineRule="exact"/>
        <w:rPr>
          <w:sz w:val="24"/>
          <w:szCs w:val="24"/>
        </w:rPr>
      </w:pPr>
    </w:p>
    <w:p w:rsidR="00E6204D" w:rsidRDefault="0047561F">
      <w:pPr>
        <w:tabs>
          <w:tab w:val="left" w:pos="4740"/>
        </w:tabs>
        <w:spacing w:after="0" w:line="268" w:lineRule="auto"/>
        <w:ind w:left="15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6204D" w:rsidRDefault="00E6204D">
      <w:pPr>
        <w:spacing w:before="5" w:after="0" w:line="200" w:lineRule="exact"/>
        <w:rPr>
          <w:sz w:val="20"/>
          <w:szCs w:val="20"/>
        </w:rPr>
      </w:pPr>
    </w:p>
    <w:p w:rsidR="00E6204D" w:rsidRDefault="0047561F" w:rsidP="006B7248">
      <w:pPr>
        <w:spacing w:after="0" w:line="260" w:lineRule="atLeast"/>
        <w:ind w:left="15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E6204D" w:rsidRDefault="00E6204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2434"/>
        <w:gridCol w:w="2082"/>
      </w:tblGrid>
      <w:tr w:rsidR="00E6204D">
        <w:trPr>
          <w:trHeight w:hRule="exact" w:val="30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77" w:after="0" w:line="240" w:lineRule="auto"/>
              <w:ind w:left="119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582x573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77" w:after="0" w:line="240" w:lineRule="auto"/>
              <w:ind w:left="1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E6204D">
        <w:trPr>
          <w:trHeight w:hRule="exact" w:val="256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1587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564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E6204D"/>
        </w:tc>
      </w:tr>
    </w:tbl>
    <w:p w:rsidR="00E6204D" w:rsidRDefault="0047561F">
      <w:pPr>
        <w:tabs>
          <w:tab w:val="left" w:pos="4600"/>
        </w:tabs>
        <w:spacing w:after="0" w:line="184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33,0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E6204D" w:rsidRDefault="00E6204D">
      <w:pPr>
        <w:spacing w:before="14" w:after="0" w:line="240" w:lineRule="exact"/>
        <w:rPr>
          <w:sz w:val="24"/>
          <w:szCs w:val="24"/>
        </w:rPr>
      </w:pPr>
    </w:p>
    <w:p w:rsidR="00E6204D" w:rsidRDefault="0047561F">
      <w:pPr>
        <w:tabs>
          <w:tab w:val="left" w:pos="4340"/>
        </w:tabs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116460</w:t>
      </w: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before="13" w:after="0" w:line="200" w:lineRule="exact"/>
        <w:rPr>
          <w:sz w:val="20"/>
          <w:szCs w:val="20"/>
        </w:rPr>
      </w:pPr>
    </w:p>
    <w:p w:rsidR="00E6204D" w:rsidRDefault="0047561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6204D" w:rsidRDefault="0047561F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47561F">
        <w:rPr>
          <w:rFonts w:ascii="Arial" w:eastAsia="Arial" w:hAnsi="Arial" w:cs="Arial"/>
          <w:sz w:val="18"/>
          <w:szCs w:val="18"/>
          <w:lang w:val="de-DE"/>
        </w:rPr>
        <w:t>ruck</w:t>
      </w:r>
      <w:r w:rsidRPr="0047561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7561F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7561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7561F">
        <w:rPr>
          <w:rFonts w:ascii="Arial" w:eastAsia="Arial" w:hAnsi="Arial" w:cs="Arial"/>
          <w:sz w:val="18"/>
          <w:szCs w:val="18"/>
          <w:lang w:val="de-DE"/>
        </w:rPr>
        <w:t>GmbH</w:t>
      </w:r>
      <w:r w:rsidRPr="0047561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7561F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7561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6204D" w:rsidRDefault="0047561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E6204D" w:rsidRDefault="0047561F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6204D" w:rsidRDefault="00E6204D">
      <w:pPr>
        <w:spacing w:after="0"/>
        <w:sectPr w:rsidR="00E6204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E6204D" w:rsidRDefault="00E6204D">
      <w:pPr>
        <w:spacing w:after="0" w:line="200" w:lineRule="exact"/>
        <w:rPr>
          <w:sz w:val="20"/>
          <w:szCs w:val="20"/>
        </w:rPr>
      </w:pPr>
    </w:p>
    <w:p w:rsidR="00E6204D" w:rsidRDefault="00E6204D">
      <w:pPr>
        <w:spacing w:before="11" w:after="0" w:line="240" w:lineRule="exact"/>
        <w:rPr>
          <w:sz w:val="24"/>
          <w:szCs w:val="24"/>
        </w:rPr>
      </w:pPr>
    </w:p>
    <w:p w:rsidR="00E6204D" w:rsidRDefault="0047561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E6204D" w:rsidRDefault="0047561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146537</w:t>
      </w:r>
    </w:p>
    <w:p w:rsidR="00E6204D" w:rsidRDefault="00E6204D">
      <w:pPr>
        <w:spacing w:before="7" w:after="0" w:line="170" w:lineRule="exact"/>
        <w:rPr>
          <w:sz w:val="17"/>
          <w:szCs w:val="17"/>
        </w:rPr>
      </w:pPr>
    </w:p>
    <w:tbl>
      <w:tblPr>
        <w:tblW w:w="957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  <w:gridCol w:w="398"/>
      </w:tblGrid>
      <w:tr w:rsidR="00E6204D" w:rsidTr="00E621F0">
        <w:trPr>
          <w:gridAfter w:val="1"/>
          <w:wAfter w:w="398" w:type="dxa"/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6204D" w:rsidRDefault="00E6204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6204D" w:rsidRDefault="0047561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E620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6204D" w:rsidRDefault="00E6204D">
            <w:pPr>
              <w:spacing w:after="0" w:line="200" w:lineRule="exact"/>
              <w:rPr>
                <w:sz w:val="20"/>
                <w:szCs w:val="20"/>
              </w:rPr>
            </w:pPr>
          </w:p>
          <w:p w:rsidR="00E6204D" w:rsidRDefault="00E6204D">
            <w:pPr>
              <w:spacing w:after="0" w:line="200" w:lineRule="exact"/>
              <w:rPr>
                <w:sz w:val="20"/>
                <w:szCs w:val="20"/>
              </w:rPr>
            </w:pPr>
          </w:p>
          <w:p w:rsidR="00E6204D" w:rsidRDefault="0047561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E620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6204D" w:rsidRDefault="00E6204D">
            <w:pPr>
              <w:spacing w:after="0" w:line="200" w:lineRule="exact"/>
              <w:rPr>
                <w:sz w:val="20"/>
                <w:szCs w:val="20"/>
              </w:rPr>
            </w:pPr>
          </w:p>
          <w:p w:rsidR="00E6204D" w:rsidRDefault="00E6204D">
            <w:pPr>
              <w:spacing w:after="0" w:line="200" w:lineRule="exact"/>
              <w:rPr>
                <w:sz w:val="20"/>
                <w:szCs w:val="20"/>
              </w:rPr>
            </w:pPr>
          </w:p>
          <w:p w:rsidR="00E6204D" w:rsidRDefault="0047561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119412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7561F" w:rsidRPr="0047561F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hideMark/>
          </w:tcPr>
          <w:p w:rsidR="0047561F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hideMark/>
          </w:tcPr>
          <w:p w:rsidR="0047561F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hideMark/>
          </w:tcPr>
          <w:p w:rsidR="0047561F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 protection switch with device switch function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146740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E6204D" w:rsidTr="00E621F0">
        <w:trPr>
          <w:gridAfter w:val="1"/>
          <w:wAfter w:w="398" w:type="dxa"/>
          <w:trHeight w:hRule="exact" w:val="216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E6204D" w:rsidTr="00E621F0">
        <w:trPr>
          <w:gridAfter w:val="1"/>
          <w:wAfter w:w="398" w:type="dxa"/>
          <w:trHeight w:hRule="exact" w:val="216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after="0" w:line="195" w:lineRule="exact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after="0" w:line="195" w:lineRule="exact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after="0" w:line="195" w:lineRule="exact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6204D" w:rsidTr="00E621F0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E621F0" w:rsidTr="00E621F0">
        <w:trPr>
          <w:trHeight w:hRule="exact" w:val="230"/>
        </w:trPr>
        <w:tc>
          <w:tcPr>
            <w:tcW w:w="2174" w:type="dxa"/>
            <w:hideMark/>
          </w:tcPr>
          <w:p w:rsidR="00E621F0" w:rsidRDefault="00E621F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621F0" w:rsidRDefault="00E621F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gridSpan w:val="2"/>
            <w:hideMark/>
          </w:tcPr>
          <w:p w:rsidR="00E621F0" w:rsidRDefault="00E621F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6204D" w:rsidTr="00E621F0">
        <w:trPr>
          <w:gridAfter w:val="1"/>
          <w:wAfter w:w="398" w:type="dxa"/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6204D" w:rsidRDefault="004756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B924D0" w:rsidRDefault="00B924D0"/>
    <w:sectPr w:rsidR="00B924D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4D0" w:rsidRDefault="0047561F">
      <w:pPr>
        <w:spacing w:after="0" w:line="240" w:lineRule="auto"/>
      </w:pPr>
      <w:r>
        <w:separator/>
      </w:r>
    </w:p>
  </w:endnote>
  <w:endnote w:type="continuationSeparator" w:id="0">
    <w:p w:rsidR="00B924D0" w:rsidRDefault="004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48" w:rsidRDefault="006B72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48" w:rsidRDefault="006B72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48" w:rsidRDefault="006B7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4D0" w:rsidRDefault="0047561F">
      <w:pPr>
        <w:spacing w:after="0" w:line="240" w:lineRule="auto"/>
      </w:pPr>
      <w:r>
        <w:separator/>
      </w:r>
    </w:p>
  </w:footnote>
  <w:footnote w:type="continuationSeparator" w:id="0">
    <w:p w:rsidR="00B924D0" w:rsidRDefault="00475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48" w:rsidRDefault="006B72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04D" w:rsidRDefault="00E621F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8.4pt;height:11pt;z-index:-251658752;mso-position-horizontal-relative:page;mso-position-vertical-relative:page" filled="f" stroked="f">
          <v:textbox inset="0,0,0,0">
            <w:txbxContent>
              <w:p w:rsidR="00E6204D" w:rsidRDefault="0047561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 w:rsidR="006B7248"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three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phase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248" w:rsidRDefault="006B72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6204D"/>
    <w:rsid w:val="00281E2C"/>
    <w:rsid w:val="0047561F"/>
    <w:rsid w:val="006B7248"/>
    <w:rsid w:val="00B924D0"/>
    <w:rsid w:val="00E6204D"/>
    <w:rsid w:val="00E621F0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8EFF785-AA06-43AF-85C8-E46A282D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248"/>
  </w:style>
  <w:style w:type="paragraph" w:styleId="Footer">
    <w:name w:val="footer"/>
    <w:basedOn w:val="Normal"/>
    <w:link w:val="FooterChar"/>
    <w:uiPriority w:val="99"/>
    <w:unhideWhenUsed/>
    <w:rsid w:val="006B7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DC1180EB.dotm</Template>
  <TotalTime>0</TotalTime>
  <Pages>2</Pages>
  <Words>480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EL...D LV Texte EN.xlsx</dc:title>
  <dc:creator>i.isaila</dc:creator>
  <cp:lastModifiedBy>Ioan Isaila</cp:lastModifiedBy>
  <cp:revision>6</cp:revision>
  <dcterms:created xsi:type="dcterms:W3CDTF">2019-03-27T14:40:00Z</dcterms:created>
  <dcterms:modified xsi:type="dcterms:W3CDTF">2019-09-10T09:42:00Z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