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617" w:rsidRDefault="00830617" w:rsidP="00770B3D">
      <w:pPr>
        <w:spacing w:before="1" w:after="0" w:line="220" w:lineRule="exact"/>
      </w:pPr>
    </w:p>
    <w:p w:rsidR="00830617" w:rsidRDefault="00770B3D" w:rsidP="00770B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830617" w:rsidRDefault="00770B3D" w:rsidP="00770B3D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830617" w:rsidRDefault="00830617" w:rsidP="00770B3D">
      <w:pPr>
        <w:spacing w:before="8" w:after="0" w:line="160" w:lineRule="exact"/>
        <w:rPr>
          <w:sz w:val="16"/>
          <w:szCs w:val="16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F77CAE" w:rsidRDefault="00770B3D" w:rsidP="00F77CAE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The</w:t>
      </w:r>
      <w:r w:rsidR="00F77CA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motor</w:t>
      </w:r>
      <w:r w:rsidR="00F77CA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thermal</w:t>
      </w:r>
      <w:r w:rsidR="00F77CA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protection</w:t>
      </w:r>
      <w:r w:rsidR="00F77CA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must</w:t>
      </w:r>
      <w:r w:rsidR="00F77CA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be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installed</w:t>
      </w:r>
      <w:r w:rsidR="00F77CA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on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site</w:t>
      </w:r>
      <w:r w:rsidR="00F77CA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(monitoring</w:t>
      </w:r>
      <w:r w:rsidR="00F77CA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of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the</w:t>
      </w:r>
      <w:r w:rsidR="00F77CA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thermal</w:t>
      </w:r>
      <w:r w:rsidR="00F77CA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motor</w:t>
      </w:r>
      <w:r w:rsidR="00F77CA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current</w:t>
      </w:r>
      <w:r w:rsidR="00F77CA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via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a</w:t>
      </w:r>
      <w:r w:rsidR="00F77CAE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FU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or</w:t>
      </w:r>
      <w:r w:rsidR="00F77CAE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motor</w:t>
      </w:r>
      <w:r w:rsidR="00F77CA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protection</w:t>
      </w:r>
      <w:r w:rsidR="00F77CA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F77CAE">
        <w:rPr>
          <w:rFonts w:ascii="Arial" w:eastAsia="Arial" w:hAnsi="Arial" w:cs="Arial"/>
          <w:sz w:val="18"/>
          <w:szCs w:val="18"/>
        </w:rPr>
        <w:t>switch).</w:t>
      </w:r>
    </w:p>
    <w:p w:rsidR="00830617" w:rsidRDefault="00830617" w:rsidP="00F77CAE">
      <w:pPr>
        <w:spacing w:after="0" w:line="258" w:lineRule="auto"/>
        <w:ind w:left="118" w:right="52"/>
        <w:rPr>
          <w:sz w:val="14"/>
          <w:szCs w:val="14"/>
        </w:rPr>
      </w:pPr>
    </w:p>
    <w:p w:rsidR="00830617" w:rsidRDefault="00770B3D" w:rsidP="00770B3D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830617" w:rsidRDefault="00770B3D" w:rsidP="00770B3D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830617" w:rsidRDefault="00830617" w:rsidP="00770B3D">
      <w:pPr>
        <w:spacing w:before="4" w:after="0" w:line="130" w:lineRule="exact"/>
        <w:rPr>
          <w:sz w:val="13"/>
          <w:szCs w:val="13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770B3D" w:rsidP="00770B3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830617" w:rsidRDefault="00830617" w:rsidP="00770B3D">
      <w:pPr>
        <w:spacing w:before="4" w:after="0" w:line="240" w:lineRule="exact"/>
        <w:rPr>
          <w:sz w:val="24"/>
          <w:szCs w:val="24"/>
        </w:rPr>
      </w:pPr>
    </w:p>
    <w:p w:rsidR="00830617" w:rsidRDefault="00770B3D" w:rsidP="00770B3D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830617" w:rsidRDefault="00830617" w:rsidP="00770B3D">
      <w:pPr>
        <w:spacing w:before="8" w:after="0" w:line="200" w:lineRule="exact"/>
        <w:rPr>
          <w:sz w:val="20"/>
          <w:szCs w:val="20"/>
        </w:rPr>
      </w:pPr>
    </w:p>
    <w:p w:rsidR="00830617" w:rsidRDefault="00770B3D" w:rsidP="00770B3D">
      <w:pPr>
        <w:tabs>
          <w:tab w:val="left" w:pos="4300"/>
          <w:tab w:val="left" w:pos="4500"/>
          <w:tab w:val="left" w:pos="466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1504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830617" w:rsidRDefault="00770B3D" w:rsidP="00770B3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830617" w:rsidRDefault="00770B3D" w:rsidP="00770B3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830617" w:rsidRDefault="00770B3D" w:rsidP="00770B3D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830617" w:rsidRDefault="00830617" w:rsidP="00770B3D">
      <w:pPr>
        <w:spacing w:before="3" w:after="0" w:line="220" w:lineRule="exact"/>
      </w:pPr>
    </w:p>
    <w:p w:rsidR="00830617" w:rsidRDefault="00770B3D" w:rsidP="00770B3D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830617" w:rsidRDefault="00830617" w:rsidP="00770B3D">
      <w:pPr>
        <w:spacing w:before="14" w:after="0" w:line="200" w:lineRule="exact"/>
        <w:rPr>
          <w:sz w:val="20"/>
          <w:szCs w:val="20"/>
        </w:rPr>
      </w:pPr>
    </w:p>
    <w:p w:rsidR="00830617" w:rsidRDefault="00770B3D" w:rsidP="00770B3D">
      <w:pPr>
        <w:tabs>
          <w:tab w:val="left" w:pos="37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1016x510x915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Ø399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112,7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830617" w:rsidRDefault="00830617" w:rsidP="00770B3D">
      <w:pPr>
        <w:spacing w:before="11" w:after="0" w:line="220" w:lineRule="exact"/>
      </w:pPr>
    </w:p>
    <w:p w:rsidR="00830617" w:rsidRDefault="00770B3D" w:rsidP="00770B3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830617" w:rsidRDefault="00830617" w:rsidP="00770B3D">
      <w:pPr>
        <w:spacing w:before="5" w:after="0" w:line="180" w:lineRule="exact"/>
        <w:rPr>
          <w:sz w:val="18"/>
          <w:szCs w:val="18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830617" w:rsidP="00770B3D">
      <w:pPr>
        <w:spacing w:after="0" w:line="200" w:lineRule="exact"/>
        <w:rPr>
          <w:sz w:val="20"/>
          <w:szCs w:val="20"/>
        </w:rPr>
      </w:pPr>
    </w:p>
    <w:p w:rsidR="00830617" w:rsidRDefault="00770B3D" w:rsidP="00770B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830617" w:rsidRDefault="00770B3D" w:rsidP="00770B3D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30617" w:rsidRDefault="00770B3D" w:rsidP="00770B3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830617" w:rsidRDefault="00770B3D" w:rsidP="00770B3D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830617" w:rsidRDefault="00830617" w:rsidP="00770B3D">
      <w:pPr>
        <w:spacing w:after="0"/>
        <w:sectPr w:rsidR="0083061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830617" w:rsidRDefault="00830617" w:rsidP="00770B3D">
      <w:pPr>
        <w:spacing w:before="1" w:after="0" w:line="180" w:lineRule="exact"/>
        <w:rPr>
          <w:sz w:val="18"/>
          <w:szCs w:val="18"/>
        </w:rPr>
      </w:pPr>
    </w:p>
    <w:tbl>
      <w:tblPr>
        <w:tblW w:w="9947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5697"/>
        <w:gridCol w:w="41"/>
        <w:gridCol w:w="416"/>
        <w:gridCol w:w="567"/>
      </w:tblGrid>
      <w:tr w:rsidR="00830617" w:rsidTr="00B66D40">
        <w:trPr>
          <w:gridAfter w:val="3"/>
          <w:wAfter w:w="1024" w:type="dxa"/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830617" w:rsidRDefault="00830617" w:rsidP="00770B3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30617" w:rsidRDefault="00770B3D" w:rsidP="00770B3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830617" w:rsidP="00770B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30617" w:rsidRDefault="00830617" w:rsidP="00770B3D">
            <w:pPr>
              <w:spacing w:after="0" w:line="200" w:lineRule="exact"/>
              <w:rPr>
                <w:sz w:val="20"/>
                <w:szCs w:val="20"/>
              </w:rPr>
            </w:pPr>
          </w:p>
          <w:p w:rsidR="00830617" w:rsidRDefault="00830617" w:rsidP="00770B3D">
            <w:pPr>
              <w:spacing w:after="0" w:line="200" w:lineRule="exact"/>
              <w:rPr>
                <w:sz w:val="20"/>
                <w:szCs w:val="20"/>
              </w:rPr>
            </w:pPr>
          </w:p>
          <w:p w:rsidR="00830617" w:rsidRDefault="00770B3D" w:rsidP="00770B3D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128095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830617" w:rsidP="00770B3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30617" w:rsidRDefault="00830617" w:rsidP="00770B3D">
            <w:pPr>
              <w:spacing w:after="0" w:line="200" w:lineRule="exact"/>
              <w:rPr>
                <w:sz w:val="20"/>
                <w:szCs w:val="20"/>
              </w:rPr>
            </w:pPr>
          </w:p>
          <w:p w:rsidR="00830617" w:rsidRDefault="00830617" w:rsidP="00770B3D">
            <w:pPr>
              <w:spacing w:after="0" w:line="200" w:lineRule="exact"/>
              <w:rPr>
                <w:sz w:val="20"/>
                <w:szCs w:val="20"/>
              </w:rPr>
            </w:pPr>
          </w:p>
          <w:p w:rsidR="00830617" w:rsidRDefault="00770B3D" w:rsidP="00770B3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102654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113490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102691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2E1102" w:rsidRPr="009517BC" w:rsidTr="00B66D40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E1102" w:rsidRPr="001244CF" w:rsidRDefault="002E1102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1102" w:rsidRPr="001244CF" w:rsidRDefault="002E1102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72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E1102" w:rsidRPr="009517BC" w:rsidRDefault="002E1102" w:rsidP="006208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Stepped potentiometer, +10Vdc, step 1+2 adjustable, step 3 100% Vdc</w:t>
            </w:r>
          </w:p>
        </w:tc>
      </w:tr>
      <w:tr w:rsidR="002E1102" w:rsidRPr="009517BC" w:rsidTr="00B66D40">
        <w:trPr>
          <w:gridAfter w:val="2"/>
          <w:wAfter w:w="983" w:type="dxa"/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2E1102" w:rsidRPr="001244CF" w:rsidRDefault="002E1102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1102" w:rsidRPr="001244CF" w:rsidRDefault="002E1102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5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E1102" w:rsidRPr="001244CF" w:rsidRDefault="002E1102" w:rsidP="00A4282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 xml:space="preserve">Potentiometer for connection in terminal box, sales unit 20 pcs.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Stück</w:t>
            </w:r>
          </w:p>
        </w:tc>
      </w:tr>
      <w:tr w:rsidR="00B66D40" w:rsidTr="00B66D40">
        <w:trPr>
          <w:gridAfter w:val="1"/>
          <w:wAfter w:w="567" w:type="dxa"/>
          <w:trHeight w:hRule="exact" w:val="230"/>
        </w:trPr>
        <w:tc>
          <w:tcPr>
            <w:tcW w:w="2174" w:type="dxa"/>
            <w:gridSpan w:val="2"/>
            <w:hideMark/>
          </w:tcPr>
          <w:p w:rsidR="00B66D40" w:rsidRDefault="00B66D40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B66D40" w:rsidRDefault="00B66D40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gridSpan w:val="3"/>
            <w:hideMark/>
          </w:tcPr>
          <w:p w:rsidR="00B66D40" w:rsidRDefault="00B66D40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830617" w:rsidTr="00B66D40">
        <w:trPr>
          <w:gridAfter w:val="3"/>
          <w:wAfter w:w="1024" w:type="dxa"/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30617" w:rsidTr="00B66D40">
        <w:trPr>
          <w:gridAfter w:val="3"/>
          <w:wAfter w:w="1024" w:type="dxa"/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697" w:type="dxa"/>
            <w:tcBorders>
              <w:top w:val="nil"/>
              <w:left w:val="nil"/>
              <w:bottom w:val="nil"/>
              <w:right w:val="nil"/>
            </w:tcBorders>
          </w:tcPr>
          <w:p w:rsidR="00830617" w:rsidRDefault="00770B3D" w:rsidP="00770B3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84319E" w:rsidRDefault="0084319E" w:rsidP="00770B3D"/>
    <w:sectPr w:rsidR="0084319E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19E" w:rsidRDefault="00770B3D">
      <w:pPr>
        <w:spacing w:after="0" w:line="240" w:lineRule="auto"/>
      </w:pPr>
      <w:r>
        <w:separator/>
      </w:r>
    </w:p>
  </w:endnote>
  <w:endnote w:type="continuationSeparator" w:id="0">
    <w:p w:rsidR="0084319E" w:rsidRDefault="00770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19E" w:rsidRDefault="00770B3D">
      <w:pPr>
        <w:spacing w:after="0" w:line="240" w:lineRule="auto"/>
      </w:pPr>
      <w:r>
        <w:separator/>
      </w:r>
    </w:p>
  </w:footnote>
  <w:footnote w:type="continuationSeparator" w:id="0">
    <w:p w:rsidR="0084319E" w:rsidRDefault="00770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617" w:rsidRDefault="00B66D4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830617" w:rsidRDefault="00770B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830617" w:rsidRDefault="00770B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830617" w:rsidRDefault="00770B3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830617" w:rsidRDefault="00770B3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830617" w:rsidRDefault="00770B3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830617" w:rsidRDefault="00770B3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145876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30617"/>
    <w:rsid w:val="002E1102"/>
    <w:rsid w:val="006208F4"/>
    <w:rsid w:val="00770B3D"/>
    <w:rsid w:val="00830617"/>
    <w:rsid w:val="0084319E"/>
    <w:rsid w:val="00B66D40"/>
    <w:rsid w:val="00F7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79FEEBF-68F0-484D-8124-9D6ECDFA5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1C5F958E.dotm</Template>
  <TotalTime>0</TotalTime>
  <Pages>2</Pages>
  <Words>504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2018-10-11T11:56:00Z</dcterms:created>
  <dcterms:modified xsi:type="dcterms:W3CDTF">2019-09-11T08:53:00Z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