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0939" w:rsidRDefault="00110939" w:rsidP="007E373B">
      <w:pPr>
        <w:spacing w:before="1" w:after="0" w:line="220" w:lineRule="exact"/>
      </w:pPr>
    </w:p>
    <w:p w:rsidR="00110939" w:rsidRDefault="007E373B" w:rsidP="007E373B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110939" w:rsidRDefault="007E373B" w:rsidP="007E373B">
      <w:pPr>
        <w:spacing w:before="16" w:after="0" w:line="258" w:lineRule="auto"/>
        <w:ind w:left="118" w:right="5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This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extract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suitable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extract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kitchen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exhaust.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lined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up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40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mineral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wool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noncombustible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13501-1,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building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material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A1.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assembled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rails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equipped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rubber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vibration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dampers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repositioned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enabling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directions.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tube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connectors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have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standard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double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lip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tight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connections.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grease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pan/condensate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only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usable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when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up.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condensate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connector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located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under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device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section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works,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being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lockable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opened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position.</w:t>
      </w:r>
    </w:p>
    <w:p w:rsidR="00110939" w:rsidRDefault="00110939" w:rsidP="007E373B">
      <w:pPr>
        <w:spacing w:before="8" w:after="0" w:line="160" w:lineRule="exact"/>
        <w:rPr>
          <w:sz w:val="16"/>
          <w:szCs w:val="16"/>
        </w:rPr>
      </w:pPr>
    </w:p>
    <w:p w:rsidR="00110939" w:rsidRDefault="00110939" w:rsidP="007E373B">
      <w:pPr>
        <w:spacing w:after="0" w:line="200" w:lineRule="exact"/>
        <w:rPr>
          <w:sz w:val="20"/>
          <w:szCs w:val="20"/>
        </w:rPr>
      </w:pPr>
    </w:p>
    <w:p w:rsidR="009355EE" w:rsidRDefault="007E373B" w:rsidP="009355EE">
      <w:pPr>
        <w:spacing w:after="0" w:line="256" w:lineRule="auto"/>
        <w:ind w:left="118" w:right="5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highly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performant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consists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powder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plate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phase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special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that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prevents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ingress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oil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water.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dynamically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life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time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lubricated,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booth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converter.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located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outside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stream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optimum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dirt.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9355EE">
        <w:rPr>
          <w:rFonts w:ascii="Arial" w:eastAsia="Arial" w:hAnsi="Arial" w:cs="Arial"/>
          <w:sz w:val="18"/>
          <w:szCs w:val="18"/>
        </w:rPr>
        <w:t>The</w:t>
      </w:r>
      <w:r w:rsidR="009355EE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9355EE">
        <w:rPr>
          <w:rFonts w:ascii="Arial" w:eastAsia="Arial" w:hAnsi="Arial" w:cs="Arial"/>
          <w:sz w:val="18"/>
          <w:szCs w:val="18"/>
        </w:rPr>
        <w:t>motor</w:t>
      </w:r>
      <w:r w:rsidR="009355EE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9355EE">
        <w:rPr>
          <w:rFonts w:ascii="Arial" w:eastAsia="Arial" w:hAnsi="Arial" w:cs="Arial"/>
          <w:sz w:val="18"/>
          <w:szCs w:val="18"/>
        </w:rPr>
        <w:t>thermal</w:t>
      </w:r>
      <w:r w:rsidR="009355EE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="009355EE">
        <w:rPr>
          <w:rFonts w:ascii="Arial" w:eastAsia="Arial" w:hAnsi="Arial" w:cs="Arial"/>
          <w:sz w:val="18"/>
          <w:szCs w:val="18"/>
        </w:rPr>
        <w:t>protection</w:t>
      </w:r>
      <w:r w:rsidR="009355E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="009355EE">
        <w:rPr>
          <w:rFonts w:ascii="Arial" w:eastAsia="Arial" w:hAnsi="Arial" w:cs="Arial"/>
          <w:sz w:val="18"/>
          <w:szCs w:val="18"/>
        </w:rPr>
        <w:t>must</w:t>
      </w:r>
      <w:r w:rsidR="009355EE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="009355EE">
        <w:rPr>
          <w:rFonts w:ascii="Arial" w:eastAsia="Arial" w:hAnsi="Arial" w:cs="Arial"/>
          <w:sz w:val="18"/>
          <w:szCs w:val="18"/>
        </w:rPr>
        <w:t>be</w:t>
      </w:r>
      <w:r w:rsidR="009355EE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9355EE">
        <w:rPr>
          <w:rFonts w:ascii="Arial" w:eastAsia="Arial" w:hAnsi="Arial" w:cs="Arial"/>
          <w:sz w:val="18"/>
          <w:szCs w:val="18"/>
        </w:rPr>
        <w:t>installed</w:t>
      </w:r>
      <w:r w:rsidR="009355EE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="009355EE">
        <w:rPr>
          <w:rFonts w:ascii="Arial" w:eastAsia="Arial" w:hAnsi="Arial" w:cs="Arial"/>
          <w:sz w:val="18"/>
          <w:szCs w:val="18"/>
        </w:rPr>
        <w:t>on</w:t>
      </w:r>
      <w:r w:rsidR="009355EE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9355EE">
        <w:rPr>
          <w:rFonts w:ascii="Arial" w:eastAsia="Arial" w:hAnsi="Arial" w:cs="Arial"/>
          <w:sz w:val="18"/>
          <w:szCs w:val="18"/>
        </w:rPr>
        <w:t>site</w:t>
      </w:r>
      <w:r w:rsidR="009355EE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9355EE">
        <w:rPr>
          <w:rFonts w:ascii="Arial" w:eastAsia="Arial" w:hAnsi="Arial" w:cs="Arial"/>
          <w:sz w:val="18"/>
          <w:szCs w:val="18"/>
        </w:rPr>
        <w:t>(monitoring</w:t>
      </w:r>
      <w:r w:rsidR="009355EE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="009355EE">
        <w:rPr>
          <w:rFonts w:ascii="Arial" w:eastAsia="Arial" w:hAnsi="Arial" w:cs="Arial"/>
          <w:sz w:val="18"/>
          <w:szCs w:val="18"/>
        </w:rPr>
        <w:t>of</w:t>
      </w:r>
      <w:r w:rsidR="009355EE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9355EE">
        <w:rPr>
          <w:rFonts w:ascii="Arial" w:eastAsia="Arial" w:hAnsi="Arial" w:cs="Arial"/>
          <w:sz w:val="18"/>
          <w:szCs w:val="18"/>
        </w:rPr>
        <w:t>the</w:t>
      </w:r>
      <w:r w:rsidR="009355EE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9355EE">
        <w:rPr>
          <w:rFonts w:ascii="Arial" w:eastAsia="Arial" w:hAnsi="Arial" w:cs="Arial"/>
          <w:sz w:val="18"/>
          <w:szCs w:val="18"/>
        </w:rPr>
        <w:t>thermal</w:t>
      </w:r>
      <w:r w:rsidR="009355EE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="009355EE">
        <w:rPr>
          <w:rFonts w:ascii="Arial" w:eastAsia="Arial" w:hAnsi="Arial" w:cs="Arial"/>
          <w:sz w:val="18"/>
          <w:szCs w:val="18"/>
        </w:rPr>
        <w:t>motor</w:t>
      </w:r>
      <w:r w:rsidR="009355EE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9355EE">
        <w:rPr>
          <w:rFonts w:ascii="Arial" w:eastAsia="Arial" w:hAnsi="Arial" w:cs="Arial"/>
          <w:sz w:val="18"/>
          <w:szCs w:val="18"/>
        </w:rPr>
        <w:t>current</w:t>
      </w:r>
      <w:r w:rsidR="009355EE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="009355EE">
        <w:rPr>
          <w:rFonts w:ascii="Arial" w:eastAsia="Arial" w:hAnsi="Arial" w:cs="Arial"/>
          <w:sz w:val="18"/>
          <w:szCs w:val="18"/>
        </w:rPr>
        <w:t>via</w:t>
      </w:r>
      <w:r w:rsidR="009355EE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9355EE">
        <w:rPr>
          <w:rFonts w:ascii="Arial" w:eastAsia="Arial" w:hAnsi="Arial" w:cs="Arial"/>
          <w:sz w:val="18"/>
          <w:szCs w:val="18"/>
        </w:rPr>
        <w:t>a</w:t>
      </w:r>
      <w:r w:rsidR="009355EE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="009355EE">
        <w:rPr>
          <w:rFonts w:ascii="Arial" w:eastAsia="Arial" w:hAnsi="Arial" w:cs="Arial"/>
          <w:sz w:val="18"/>
          <w:szCs w:val="18"/>
        </w:rPr>
        <w:t>FU</w:t>
      </w:r>
      <w:r w:rsidR="009355EE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9355EE">
        <w:rPr>
          <w:rFonts w:ascii="Arial" w:eastAsia="Arial" w:hAnsi="Arial" w:cs="Arial"/>
          <w:sz w:val="18"/>
          <w:szCs w:val="18"/>
        </w:rPr>
        <w:t>or</w:t>
      </w:r>
      <w:r w:rsidR="009355EE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9355EE">
        <w:rPr>
          <w:rFonts w:ascii="Arial" w:eastAsia="Arial" w:hAnsi="Arial" w:cs="Arial"/>
          <w:sz w:val="18"/>
          <w:szCs w:val="18"/>
        </w:rPr>
        <w:t>motor</w:t>
      </w:r>
      <w:r w:rsidR="009355EE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9355EE">
        <w:rPr>
          <w:rFonts w:ascii="Arial" w:eastAsia="Arial" w:hAnsi="Arial" w:cs="Arial"/>
          <w:sz w:val="18"/>
          <w:szCs w:val="18"/>
        </w:rPr>
        <w:t>protection</w:t>
      </w:r>
      <w:r w:rsidR="009355E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="009355EE">
        <w:rPr>
          <w:rFonts w:ascii="Arial" w:eastAsia="Arial" w:hAnsi="Arial" w:cs="Arial"/>
          <w:sz w:val="18"/>
          <w:szCs w:val="18"/>
        </w:rPr>
        <w:t>switch).</w:t>
      </w:r>
    </w:p>
    <w:p w:rsidR="00110939" w:rsidRDefault="00110939" w:rsidP="009355EE">
      <w:pPr>
        <w:spacing w:after="0" w:line="258" w:lineRule="auto"/>
        <w:ind w:left="118" w:right="52"/>
        <w:rPr>
          <w:sz w:val="14"/>
          <w:szCs w:val="14"/>
        </w:rPr>
      </w:pPr>
    </w:p>
    <w:p w:rsidR="00110939" w:rsidRDefault="007E373B" w:rsidP="007E373B">
      <w:pPr>
        <w:spacing w:after="0" w:line="258" w:lineRule="auto"/>
        <w:ind w:left="118" w:right="30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110939" w:rsidRDefault="007E373B" w:rsidP="007E373B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110939" w:rsidRDefault="00110939" w:rsidP="007E373B">
      <w:pPr>
        <w:spacing w:before="4" w:after="0" w:line="130" w:lineRule="exact"/>
        <w:rPr>
          <w:sz w:val="13"/>
          <w:szCs w:val="13"/>
        </w:rPr>
      </w:pPr>
    </w:p>
    <w:p w:rsidR="00110939" w:rsidRDefault="00110939" w:rsidP="007E373B">
      <w:pPr>
        <w:spacing w:after="0" w:line="200" w:lineRule="exact"/>
        <w:rPr>
          <w:sz w:val="20"/>
          <w:szCs w:val="20"/>
        </w:rPr>
      </w:pPr>
    </w:p>
    <w:p w:rsidR="00110939" w:rsidRDefault="007E373B" w:rsidP="007E373B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110939" w:rsidRDefault="00110939" w:rsidP="007E373B">
      <w:pPr>
        <w:spacing w:before="4" w:after="0" w:line="240" w:lineRule="exact"/>
        <w:rPr>
          <w:sz w:val="24"/>
          <w:szCs w:val="24"/>
        </w:rPr>
      </w:pPr>
    </w:p>
    <w:p w:rsidR="00110939" w:rsidRDefault="007E373B" w:rsidP="007E373B">
      <w:pPr>
        <w:tabs>
          <w:tab w:val="left" w:pos="4560"/>
          <w:tab w:val="left" w:pos="4980"/>
        </w:tabs>
        <w:spacing w:after="0" w:line="274" w:lineRule="auto"/>
        <w:ind w:left="118" w:right="455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(Δp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55,5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60,9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110939" w:rsidRDefault="00110939" w:rsidP="007E373B">
      <w:pPr>
        <w:spacing w:before="8" w:after="0" w:line="200" w:lineRule="exact"/>
        <w:rPr>
          <w:sz w:val="20"/>
          <w:szCs w:val="20"/>
        </w:rPr>
      </w:pPr>
    </w:p>
    <w:p w:rsidR="00110939" w:rsidRDefault="007E373B" w:rsidP="007E373B">
      <w:pPr>
        <w:tabs>
          <w:tab w:val="left" w:pos="4300"/>
          <w:tab w:val="left" w:pos="4500"/>
          <w:tab w:val="left" w:pos="4660"/>
        </w:tabs>
        <w:spacing w:after="0" w:line="273" w:lineRule="auto"/>
        <w:ind w:left="118" w:right="469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1278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2,5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</w:p>
    <w:p w:rsidR="00110939" w:rsidRDefault="007E373B" w:rsidP="007E373B">
      <w:pPr>
        <w:tabs>
          <w:tab w:val="left" w:pos="4500"/>
        </w:tabs>
        <w:spacing w:after="0" w:line="217" w:lineRule="exact"/>
        <w:ind w:left="118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position w:val="-1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ab/>
      </w:r>
      <w:r>
        <w:rPr>
          <w:rFonts w:ascii="Arial" w:eastAsia="Arial" w:hAnsi="Arial" w:cs="Arial"/>
          <w:position w:val="-1"/>
          <w:sz w:val="18"/>
          <w:szCs w:val="18"/>
        </w:rPr>
        <w:t>1600</w:t>
      </w:r>
      <w:r>
        <w:rPr>
          <w:rFonts w:ascii="Times New Roman" w:eastAsia="Times New Roman" w:hAnsi="Times New Roman" w:cs="Times New Roman"/>
          <w:spacing w:val="2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</w:t>
      </w:r>
      <w:r>
        <w:rPr>
          <w:rFonts w:ascii="Arial" w:eastAsia="Arial" w:hAnsi="Arial" w:cs="Arial"/>
          <w:spacing w:val="3"/>
          <w:sz w:val="18"/>
          <w:szCs w:val="18"/>
        </w:rPr>
        <w:t>n</w:t>
      </w:r>
      <w:r>
        <w:rPr>
          <w:rFonts w:ascii="Arial" w:eastAsia="Arial" w:hAnsi="Arial" w:cs="Arial"/>
          <w:position w:val="9"/>
          <w:sz w:val="12"/>
          <w:szCs w:val="12"/>
        </w:rPr>
        <w:t>-1</w:t>
      </w:r>
    </w:p>
    <w:p w:rsidR="00110939" w:rsidRDefault="007E373B" w:rsidP="007E373B">
      <w:pPr>
        <w:tabs>
          <w:tab w:val="left" w:pos="4740"/>
        </w:tabs>
        <w:spacing w:before="1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55</w:t>
      </w:r>
    </w:p>
    <w:p w:rsidR="00110939" w:rsidRDefault="007E373B" w:rsidP="007E373B">
      <w:pPr>
        <w:tabs>
          <w:tab w:val="left" w:pos="4600"/>
        </w:tabs>
        <w:spacing w:before="13" w:after="0"/>
        <w:ind w:left="118" w:right="4715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position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200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110939" w:rsidRDefault="00110939" w:rsidP="007E373B">
      <w:pPr>
        <w:spacing w:before="3" w:after="0" w:line="220" w:lineRule="exact"/>
      </w:pPr>
    </w:p>
    <w:p w:rsidR="00110939" w:rsidRDefault="007E373B" w:rsidP="007E373B">
      <w:pPr>
        <w:spacing w:after="0" w:line="268" w:lineRule="auto"/>
        <w:ind w:left="118" w:right="445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2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pacing w:val="4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74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pacing w:val="3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82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pacing w:val="3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82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110939" w:rsidRDefault="00110939" w:rsidP="007E373B">
      <w:pPr>
        <w:spacing w:before="14" w:after="0" w:line="200" w:lineRule="exact"/>
        <w:rPr>
          <w:sz w:val="20"/>
          <w:szCs w:val="20"/>
        </w:rPr>
      </w:pPr>
    </w:p>
    <w:p w:rsidR="00110939" w:rsidRDefault="007E373B" w:rsidP="007E373B">
      <w:pPr>
        <w:tabs>
          <w:tab w:val="left" w:pos="3820"/>
          <w:tab w:val="left" w:pos="4460"/>
          <w:tab w:val="left" w:pos="4660"/>
        </w:tabs>
        <w:spacing w:after="0" w:line="267" w:lineRule="auto"/>
        <w:ind w:left="118" w:right="462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832x365x751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diameter: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Ø354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condensate:</w:t>
      </w:r>
      <w:r>
        <w:rPr>
          <w:rFonts w:ascii="Times New Roman" w:eastAsia="Times New Roman" w:hAnsi="Times New Roman" w:cs="Times New Roman"/>
          <w:spacing w:val="-4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3/4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"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74,9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110939" w:rsidRDefault="00110939" w:rsidP="007E373B">
      <w:pPr>
        <w:spacing w:before="11" w:after="0" w:line="220" w:lineRule="exact"/>
      </w:pPr>
    </w:p>
    <w:p w:rsidR="00110939" w:rsidRDefault="007E373B" w:rsidP="007E373B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141262</w:t>
      </w:r>
    </w:p>
    <w:p w:rsidR="00110939" w:rsidRDefault="00110939" w:rsidP="007E373B">
      <w:pPr>
        <w:spacing w:before="5" w:after="0" w:line="180" w:lineRule="exact"/>
        <w:rPr>
          <w:sz w:val="18"/>
          <w:szCs w:val="18"/>
        </w:rPr>
      </w:pPr>
    </w:p>
    <w:p w:rsidR="00110939" w:rsidRDefault="00110939" w:rsidP="007E373B">
      <w:pPr>
        <w:spacing w:after="0" w:line="200" w:lineRule="exact"/>
        <w:rPr>
          <w:sz w:val="20"/>
          <w:szCs w:val="20"/>
        </w:rPr>
      </w:pPr>
    </w:p>
    <w:p w:rsidR="00110939" w:rsidRDefault="00110939" w:rsidP="007E373B">
      <w:pPr>
        <w:spacing w:after="0" w:line="200" w:lineRule="exact"/>
        <w:rPr>
          <w:sz w:val="20"/>
          <w:szCs w:val="20"/>
        </w:rPr>
      </w:pPr>
    </w:p>
    <w:p w:rsidR="00110939" w:rsidRDefault="00110939" w:rsidP="007E373B">
      <w:pPr>
        <w:spacing w:after="0" w:line="200" w:lineRule="exact"/>
        <w:rPr>
          <w:sz w:val="20"/>
          <w:szCs w:val="20"/>
        </w:rPr>
      </w:pPr>
    </w:p>
    <w:p w:rsidR="00110939" w:rsidRDefault="00110939" w:rsidP="007E373B">
      <w:pPr>
        <w:spacing w:after="0" w:line="200" w:lineRule="exact"/>
        <w:rPr>
          <w:sz w:val="20"/>
          <w:szCs w:val="20"/>
        </w:rPr>
      </w:pPr>
    </w:p>
    <w:p w:rsidR="00110939" w:rsidRDefault="00110939" w:rsidP="007E373B">
      <w:pPr>
        <w:spacing w:after="0" w:line="200" w:lineRule="exact"/>
        <w:rPr>
          <w:sz w:val="20"/>
          <w:szCs w:val="20"/>
        </w:rPr>
      </w:pPr>
    </w:p>
    <w:p w:rsidR="00110939" w:rsidRDefault="007E373B" w:rsidP="007E373B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110939" w:rsidRDefault="007E373B" w:rsidP="007E373B">
      <w:pPr>
        <w:spacing w:before="16" w:after="0" w:line="267" w:lineRule="auto"/>
        <w:ind w:left="118" w:right="787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ruck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Ventilatoren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GmbH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Max-Planck-Str.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110939" w:rsidRDefault="007E373B" w:rsidP="007E373B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Boxberg</w:t>
      </w:r>
    </w:p>
    <w:p w:rsidR="00110939" w:rsidRDefault="007E373B" w:rsidP="007E373B">
      <w:pPr>
        <w:spacing w:before="23" w:after="0" w:line="267" w:lineRule="auto"/>
        <w:ind w:left="118" w:right="818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110939" w:rsidRDefault="00110939" w:rsidP="007E373B">
      <w:pPr>
        <w:spacing w:after="0"/>
        <w:sectPr w:rsidR="00110939">
          <w:headerReference w:type="default" r:id="rId7"/>
          <w:type w:val="continuous"/>
          <w:pgSz w:w="11900" w:h="16840"/>
          <w:pgMar w:top="1940" w:right="880" w:bottom="280" w:left="1060" w:header="850" w:footer="720" w:gutter="0"/>
          <w:cols w:space="720"/>
        </w:sectPr>
      </w:pPr>
    </w:p>
    <w:p w:rsidR="00110939" w:rsidRDefault="00110939" w:rsidP="007E373B">
      <w:pPr>
        <w:spacing w:before="1" w:after="0" w:line="180" w:lineRule="exact"/>
        <w:rPr>
          <w:sz w:val="18"/>
          <w:szCs w:val="18"/>
        </w:rPr>
      </w:pPr>
    </w:p>
    <w:tbl>
      <w:tblPr>
        <w:tblW w:w="9663" w:type="dxa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8"/>
        <w:gridCol w:w="66"/>
        <w:gridCol w:w="1052"/>
        <w:gridCol w:w="6154"/>
        <w:gridCol w:w="283"/>
      </w:tblGrid>
      <w:tr w:rsidR="00110939" w:rsidTr="002512D2">
        <w:trPr>
          <w:trHeight w:hRule="exact" w:val="759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10939" w:rsidRDefault="007E373B" w:rsidP="007E373B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110939" w:rsidRDefault="00110939" w:rsidP="007E373B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110939" w:rsidRDefault="007E373B" w:rsidP="007E373B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WK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10939" w:rsidRDefault="00110939" w:rsidP="007E373B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110939" w:rsidRDefault="00110939" w:rsidP="007E373B">
            <w:pPr>
              <w:spacing w:after="0" w:line="200" w:lineRule="exact"/>
              <w:rPr>
                <w:sz w:val="20"/>
                <w:szCs w:val="20"/>
              </w:rPr>
            </w:pPr>
          </w:p>
          <w:p w:rsidR="00110939" w:rsidRDefault="00110939" w:rsidP="007E373B">
            <w:pPr>
              <w:spacing w:after="0" w:line="200" w:lineRule="exact"/>
              <w:rPr>
                <w:sz w:val="20"/>
                <w:szCs w:val="20"/>
              </w:rPr>
            </w:pPr>
          </w:p>
          <w:p w:rsidR="00110939" w:rsidRDefault="007E373B" w:rsidP="007E373B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127953</w:t>
            </w:r>
          </w:p>
        </w:tc>
        <w:tc>
          <w:tcPr>
            <w:tcW w:w="64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10939" w:rsidRDefault="00110939" w:rsidP="007E373B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110939" w:rsidRDefault="00110939" w:rsidP="007E373B">
            <w:pPr>
              <w:spacing w:after="0" w:line="200" w:lineRule="exact"/>
              <w:rPr>
                <w:sz w:val="20"/>
                <w:szCs w:val="20"/>
              </w:rPr>
            </w:pPr>
          </w:p>
          <w:p w:rsidR="00110939" w:rsidRDefault="00110939" w:rsidP="007E373B">
            <w:pPr>
              <w:spacing w:after="0" w:line="200" w:lineRule="exact"/>
              <w:rPr>
                <w:sz w:val="20"/>
                <w:szCs w:val="20"/>
              </w:rPr>
            </w:pPr>
          </w:p>
          <w:p w:rsidR="00110939" w:rsidRDefault="007E373B" w:rsidP="007E373B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Wall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mounting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bracket</w:t>
            </w:r>
          </w:p>
        </w:tc>
      </w:tr>
      <w:tr w:rsidR="00110939" w:rsidTr="002512D2">
        <w:trPr>
          <w:trHeight w:hRule="exact" w:val="230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10939" w:rsidRDefault="007E373B" w:rsidP="007E373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VM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10939" w:rsidRDefault="007E373B" w:rsidP="007E373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102653</w:t>
            </w:r>
          </w:p>
        </w:tc>
        <w:tc>
          <w:tcPr>
            <w:tcW w:w="64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10939" w:rsidRDefault="007E373B" w:rsidP="007E373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Fast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clamps,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=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110939" w:rsidTr="002512D2">
        <w:trPr>
          <w:trHeight w:hRule="exact" w:val="230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10939" w:rsidRDefault="007E373B" w:rsidP="007E373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10939" w:rsidRDefault="007E373B" w:rsidP="007E373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113491</w:t>
            </w:r>
          </w:p>
        </w:tc>
        <w:tc>
          <w:tcPr>
            <w:tcW w:w="64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10939" w:rsidRDefault="007E373B" w:rsidP="007E373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seal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110939" w:rsidTr="002512D2">
        <w:trPr>
          <w:trHeight w:hRule="exact" w:val="230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10939" w:rsidRDefault="007E373B" w:rsidP="007E373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10939" w:rsidRDefault="007E373B" w:rsidP="007E373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102665</w:t>
            </w:r>
          </w:p>
        </w:tc>
        <w:tc>
          <w:tcPr>
            <w:tcW w:w="64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10939" w:rsidRDefault="007E373B" w:rsidP="007E373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110939" w:rsidTr="002512D2">
        <w:trPr>
          <w:trHeight w:hRule="exact" w:val="230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10939" w:rsidRDefault="007E373B" w:rsidP="007E373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WSH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MPS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10939" w:rsidRDefault="007E373B" w:rsidP="007E373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103661</w:t>
            </w:r>
          </w:p>
        </w:tc>
        <w:tc>
          <w:tcPr>
            <w:tcW w:w="64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10939" w:rsidRDefault="007E373B" w:rsidP="007E373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Weather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</w:p>
        </w:tc>
      </w:tr>
      <w:tr w:rsidR="00110939" w:rsidTr="002512D2">
        <w:trPr>
          <w:trHeight w:hRule="exact" w:val="230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10939" w:rsidRDefault="007E373B" w:rsidP="007E373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10939" w:rsidRDefault="007E373B" w:rsidP="007E373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107633</w:t>
            </w:r>
          </w:p>
        </w:tc>
        <w:tc>
          <w:tcPr>
            <w:tcW w:w="64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10939" w:rsidRDefault="007E373B" w:rsidP="007E373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Isolator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</w:p>
        </w:tc>
      </w:tr>
      <w:tr w:rsidR="00110939" w:rsidTr="002512D2">
        <w:trPr>
          <w:trHeight w:hRule="exact" w:val="230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10939" w:rsidRDefault="007E373B" w:rsidP="007E373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10939" w:rsidRDefault="007E373B" w:rsidP="007E373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140409</w:t>
            </w:r>
          </w:p>
        </w:tc>
        <w:tc>
          <w:tcPr>
            <w:tcW w:w="64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10939" w:rsidRDefault="007E373B" w:rsidP="007E373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device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110939" w:rsidTr="002512D2">
        <w:trPr>
          <w:trHeight w:hRule="exact" w:val="230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10939" w:rsidRDefault="007E373B" w:rsidP="007E373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10939" w:rsidRDefault="007E373B" w:rsidP="007E373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141854</w:t>
            </w:r>
          </w:p>
        </w:tc>
        <w:tc>
          <w:tcPr>
            <w:tcW w:w="64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10939" w:rsidRDefault="007E373B" w:rsidP="007E373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0-230V,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1500W,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110939" w:rsidTr="002512D2">
        <w:trPr>
          <w:trHeight w:hRule="exact" w:val="230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10939" w:rsidRDefault="007E373B" w:rsidP="007E373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10939" w:rsidRDefault="007E373B" w:rsidP="007E373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141876</w:t>
            </w:r>
          </w:p>
        </w:tc>
        <w:tc>
          <w:tcPr>
            <w:tcW w:w="64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10939" w:rsidRDefault="007E373B" w:rsidP="007E373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1500W,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110939" w:rsidTr="002512D2">
        <w:trPr>
          <w:trHeight w:hRule="exact" w:val="230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10939" w:rsidRDefault="007E373B" w:rsidP="007E373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10939" w:rsidRDefault="007E373B" w:rsidP="007E373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64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10939" w:rsidRDefault="007E373B" w:rsidP="007E373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</w:p>
        </w:tc>
      </w:tr>
      <w:tr w:rsidR="009C3C89" w:rsidRPr="009517BC" w:rsidTr="002512D2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9C3C89" w:rsidRPr="001244CF" w:rsidRDefault="009C3C89" w:rsidP="00A4282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244CF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1244CF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1244CF">
              <w:rPr>
                <w:rFonts w:ascii="Arial" w:eastAsia="Arial" w:hAnsi="Arial" w:cs="Arial"/>
                <w:sz w:val="18"/>
                <w:szCs w:val="18"/>
                <w:lang w:val="de-DE"/>
              </w:rPr>
              <w:t>30</w:t>
            </w:r>
          </w:p>
        </w:tc>
        <w:tc>
          <w:tcPr>
            <w:tcW w:w="11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C3C89" w:rsidRPr="001244CF" w:rsidRDefault="009C3C89" w:rsidP="00A4282B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244CF">
              <w:rPr>
                <w:rFonts w:ascii="Arial" w:eastAsia="Arial" w:hAnsi="Arial" w:cs="Arial"/>
                <w:sz w:val="18"/>
                <w:szCs w:val="18"/>
                <w:lang w:val="de-DE"/>
              </w:rPr>
              <w:t>143289</w:t>
            </w:r>
          </w:p>
        </w:tc>
        <w:tc>
          <w:tcPr>
            <w:tcW w:w="64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C3C89" w:rsidRPr="009517BC" w:rsidRDefault="009C3C89" w:rsidP="00DB07C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9517BC">
              <w:rPr>
                <w:rFonts w:ascii="Arial" w:eastAsia="Arial" w:hAnsi="Arial" w:cs="Arial"/>
                <w:sz w:val="18"/>
                <w:szCs w:val="18"/>
              </w:rPr>
              <w:t>Stepped potentiometer, +10Vdc, step 1+2 adjustable, step 3 100% Vdc</w:t>
            </w:r>
          </w:p>
        </w:tc>
      </w:tr>
      <w:tr w:rsidR="009C3C89" w:rsidRPr="009517BC" w:rsidTr="002512D2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9C3C89" w:rsidRPr="001244CF" w:rsidRDefault="009C3C89" w:rsidP="00A4282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244CF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1244CF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1244CF">
              <w:rPr>
                <w:rFonts w:ascii="Arial" w:eastAsia="Arial" w:hAnsi="Arial" w:cs="Arial"/>
                <w:sz w:val="18"/>
                <w:szCs w:val="18"/>
                <w:lang w:val="de-DE"/>
              </w:rPr>
              <w:t>40</w:t>
            </w:r>
          </w:p>
        </w:tc>
        <w:tc>
          <w:tcPr>
            <w:tcW w:w="11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C3C89" w:rsidRPr="001244CF" w:rsidRDefault="009C3C89" w:rsidP="00A4282B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244CF">
              <w:rPr>
                <w:rFonts w:ascii="Arial" w:eastAsia="Arial" w:hAnsi="Arial" w:cs="Arial"/>
                <w:sz w:val="18"/>
                <w:szCs w:val="18"/>
                <w:lang w:val="de-DE"/>
              </w:rPr>
              <w:t>147359</w:t>
            </w:r>
          </w:p>
        </w:tc>
        <w:tc>
          <w:tcPr>
            <w:tcW w:w="64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C3C89" w:rsidRPr="00DB07C1" w:rsidRDefault="009C3C89" w:rsidP="00DB07C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9517BC">
              <w:rPr>
                <w:rFonts w:ascii="Arial" w:eastAsia="Arial" w:hAnsi="Arial" w:cs="Arial"/>
                <w:sz w:val="18"/>
                <w:szCs w:val="18"/>
              </w:rPr>
              <w:t>Potentiometer for connection in terminal box, sales unit 20 pcs.</w:t>
            </w:r>
          </w:p>
        </w:tc>
      </w:tr>
      <w:tr w:rsidR="002512D2" w:rsidTr="002512D2">
        <w:trPr>
          <w:gridAfter w:val="1"/>
          <w:wAfter w:w="283" w:type="dxa"/>
          <w:trHeight w:hRule="exact" w:val="230"/>
        </w:trPr>
        <w:tc>
          <w:tcPr>
            <w:tcW w:w="2174" w:type="dxa"/>
            <w:gridSpan w:val="2"/>
            <w:hideMark/>
          </w:tcPr>
          <w:p w:rsidR="002512D2" w:rsidRDefault="002512D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2512D2" w:rsidRDefault="002512D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6154" w:type="dxa"/>
            <w:hideMark/>
          </w:tcPr>
          <w:p w:rsidR="002512D2" w:rsidRDefault="002512D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  <w:tr w:rsidR="00110939" w:rsidTr="002512D2">
        <w:trPr>
          <w:trHeight w:hRule="exact" w:val="230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10939" w:rsidRDefault="007E373B" w:rsidP="007E373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10939" w:rsidRDefault="007E373B" w:rsidP="007E373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64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10939" w:rsidRDefault="007E373B" w:rsidP="007E373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110939" w:rsidTr="002512D2">
        <w:trPr>
          <w:trHeight w:hRule="exact" w:val="305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10939" w:rsidRDefault="007E373B" w:rsidP="007E373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10939" w:rsidRDefault="007E373B" w:rsidP="007E373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64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10939" w:rsidRDefault="007E373B" w:rsidP="007E373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hose,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nipples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screws</w:t>
            </w:r>
          </w:p>
        </w:tc>
      </w:tr>
    </w:tbl>
    <w:p w:rsidR="005C209F" w:rsidRDefault="005C209F" w:rsidP="007E373B"/>
    <w:sectPr w:rsidR="005C209F">
      <w:pgSz w:w="11900" w:h="16840"/>
      <w:pgMar w:top="1940" w:right="16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209F" w:rsidRDefault="007E373B">
      <w:pPr>
        <w:spacing w:after="0" w:line="240" w:lineRule="auto"/>
      </w:pPr>
      <w:r>
        <w:separator/>
      </w:r>
    </w:p>
  </w:endnote>
  <w:endnote w:type="continuationSeparator" w:id="0">
    <w:p w:rsidR="005C209F" w:rsidRDefault="007E37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209F" w:rsidRDefault="007E373B">
      <w:pPr>
        <w:spacing w:after="0" w:line="240" w:lineRule="auto"/>
      </w:pPr>
      <w:r>
        <w:separator/>
      </w:r>
    </w:p>
  </w:footnote>
  <w:footnote w:type="continuationSeparator" w:id="0">
    <w:p w:rsidR="005C209F" w:rsidRDefault="007E37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0939" w:rsidRDefault="002512D2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386.95pt;height:22.5pt;z-index:-251659776;mso-position-horizontal-relative:page;mso-position-vertical-relative:page" filled="f" stroked="f">
          <v:textbox inset="0,0,0,0">
            <w:txbxContent>
              <w:p w:rsidR="00110939" w:rsidRDefault="007E373B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Kitchen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extract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for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conveyed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medium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temperatures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200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°C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continuous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w w:val="1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operation</w:t>
                </w:r>
              </w:p>
              <w:p w:rsidR="00110939" w:rsidRDefault="007E373B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and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400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°C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/</w:t>
                </w:r>
                <w:r>
                  <w:rPr>
                    <w:rFonts w:ascii="Times New Roman" w:eastAsia="Times New Roman" w:hAnsi="Times New Roman" w:cs="Times New Roman"/>
                    <w:spacing w:val="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120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min.,</w:t>
                </w:r>
                <w:r>
                  <w:rPr>
                    <w:rFonts w:ascii="Times New Roman" w:eastAsia="Times New Roman" w:hAnsi="Times New Roman" w:cs="Times New Roman"/>
                    <w:spacing w:val="3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smoke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extract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2"/>
                    <w:sz w:val="18"/>
                    <w:szCs w:val="18"/>
                  </w:rPr>
                  <w:t>function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110939" w:rsidRDefault="007E373B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110939" w:rsidRDefault="007E373B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78.5pt;height:22.5pt;z-index:-251657728;mso-position-horizontal-relative:page;mso-position-vertical-relative:page" filled="f" stroked="f">
          <v:textbox inset="0,0,0,0">
            <w:txbxContent>
              <w:p w:rsidR="00110939" w:rsidRDefault="007E373B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MPS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450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D4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F4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110939" w:rsidRDefault="007E373B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145867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110939"/>
    <w:rsid w:val="00110939"/>
    <w:rsid w:val="002512D2"/>
    <w:rsid w:val="005C209F"/>
    <w:rsid w:val="007E373B"/>
    <w:rsid w:val="009355EE"/>
    <w:rsid w:val="009C3C89"/>
    <w:rsid w:val="00DB0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20463053-A9C9-4C0F-8490-30D43FFEF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524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7A3C563C.dotm</Template>
  <TotalTime>0</TotalTime>
  <Pages>2</Pages>
  <Words>503</Words>
  <Characters>3171</Characters>
  <Application>Microsoft Office Word</Application>
  <DocSecurity>0</DocSecurity>
  <Lines>26</Lines>
  <Paragraphs>7</Paragraphs>
  <ScaleCrop>false</ScaleCrop>
  <Company/>
  <LinksUpToDate>false</LinksUpToDate>
  <CharactersWithSpaces>3667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MPS...D F4 LV Texte EN.xlsx</dc:title>
  <dc:creator>i.isaila</dc:creator>
  <cp:lastModifiedBy>Ioan Isaila</cp:lastModifiedBy>
  <cp:revision>6</cp:revision>
  <dcterms:created xsi:type="dcterms:W3CDTF">2018-10-11T11:55:00Z</dcterms:created>
  <dcterms:modified xsi:type="dcterms:W3CDTF">2019-09-11T08:53:00Z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2018-10-11T00:00:00Z</vt:filetime>
  </property>
  <property fmtid="{D5CDD505-2E9C-101B-9397-08002B2CF9AE}" pid="3" name="LastSaved">
    <vt:filetime>2018-10-11T00:00:00Z</vt:filetime>
  </property>
</Properties>
</file>