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997" w:rsidRDefault="004C0997" w:rsidP="00877928">
      <w:pPr>
        <w:spacing w:before="1" w:after="0" w:line="220" w:lineRule="exact"/>
      </w:pPr>
    </w:p>
    <w:p w:rsidR="004C0997" w:rsidRDefault="00877928" w:rsidP="0087792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4C0997" w:rsidRDefault="00877928" w:rsidP="00877928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4C0997" w:rsidRDefault="004C0997" w:rsidP="00877928">
      <w:pPr>
        <w:spacing w:before="8" w:after="0" w:line="160" w:lineRule="exact"/>
        <w:rPr>
          <w:sz w:val="16"/>
          <w:szCs w:val="16"/>
        </w:rPr>
      </w:pPr>
    </w:p>
    <w:p w:rsidR="004C0997" w:rsidRDefault="004C0997" w:rsidP="00877928">
      <w:pPr>
        <w:spacing w:after="0" w:line="200" w:lineRule="exact"/>
        <w:rPr>
          <w:sz w:val="20"/>
          <w:szCs w:val="20"/>
        </w:rPr>
      </w:pPr>
    </w:p>
    <w:p w:rsidR="008A09B3" w:rsidRDefault="00877928" w:rsidP="008A09B3">
      <w:pPr>
        <w:spacing w:after="0" w:line="256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booth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The</w:t>
      </w:r>
      <w:r w:rsidR="008A09B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motor</w:t>
      </w:r>
      <w:r w:rsidR="008A09B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thermal</w:t>
      </w:r>
      <w:r w:rsidR="008A09B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protection</w:t>
      </w:r>
      <w:r w:rsidR="008A09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must</w:t>
      </w:r>
      <w:r w:rsidR="008A09B3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be</w:t>
      </w:r>
      <w:r w:rsidR="008A09B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installed</w:t>
      </w:r>
      <w:r w:rsidR="008A09B3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on</w:t>
      </w:r>
      <w:r w:rsidR="008A09B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site</w:t>
      </w:r>
      <w:r w:rsidR="008A09B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(monitoring</w:t>
      </w:r>
      <w:r w:rsidR="008A09B3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of</w:t>
      </w:r>
      <w:r w:rsidR="008A09B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the</w:t>
      </w:r>
      <w:r w:rsidR="008A09B3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thermal</w:t>
      </w:r>
      <w:r w:rsidR="008A09B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motor</w:t>
      </w:r>
      <w:r w:rsidR="008A09B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current</w:t>
      </w:r>
      <w:r w:rsidR="008A09B3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via</w:t>
      </w:r>
      <w:r w:rsidR="008A09B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a</w:t>
      </w:r>
      <w:r w:rsidR="008A09B3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FU</w:t>
      </w:r>
      <w:r w:rsidR="008A09B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or</w:t>
      </w:r>
      <w:r w:rsidR="008A09B3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motor</w:t>
      </w:r>
      <w:r w:rsidR="008A09B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protection</w:t>
      </w:r>
      <w:r w:rsidR="008A09B3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8A09B3">
        <w:rPr>
          <w:rFonts w:ascii="Arial" w:eastAsia="Arial" w:hAnsi="Arial" w:cs="Arial"/>
          <w:sz w:val="18"/>
          <w:szCs w:val="18"/>
        </w:rPr>
        <w:t>switch).</w:t>
      </w:r>
    </w:p>
    <w:p w:rsidR="004C0997" w:rsidRDefault="004C0997" w:rsidP="008A09B3">
      <w:pPr>
        <w:spacing w:after="0" w:line="258" w:lineRule="auto"/>
        <w:ind w:left="118" w:right="52"/>
        <w:rPr>
          <w:sz w:val="14"/>
          <w:szCs w:val="14"/>
        </w:rPr>
      </w:pPr>
    </w:p>
    <w:p w:rsidR="004C0997" w:rsidRDefault="00877928" w:rsidP="00877928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4C0997" w:rsidRDefault="00877928" w:rsidP="00877928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4C0997" w:rsidRDefault="004C0997" w:rsidP="00877928">
      <w:pPr>
        <w:spacing w:before="4" w:after="0" w:line="130" w:lineRule="exact"/>
        <w:rPr>
          <w:sz w:val="13"/>
          <w:szCs w:val="13"/>
        </w:rPr>
      </w:pPr>
    </w:p>
    <w:p w:rsidR="004C0997" w:rsidRDefault="004C0997" w:rsidP="00877928">
      <w:pPr>
        <w:spacing w:after="0" w:line="200" w:lineRule="exact"/>
        <w:rPr>
          <w:sz w:val="20"/>
          <w:szCs w:val="20"/>
        </w:rPr>
      </w:pPr>
    </w:p>
    <w:p w:rsidR="004C0997" w:rsidRDefault="00877928" w:rsidP="0087792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4C0997" w:rsidRDefault="004C0997" w:rsidP="00877928">
      <w:pPr>
        <w:spacing w:before="4" w:after="0" w:line="240" w:lineRule="exact"/>
        <w:rPr>
          <w:sz w:val="24"/>
          <w:szCs w:val="24"/>
        </w:rPr>
      </w:pPr>
    </w:p>
    <w:p w:rsidR="004C0997" w:rsidRDefault="00877928" w:rsidP="00877928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52,4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C0997" w:rsidRDefault="004C0997" w:rsidP="00877928">
      <w:pPr>
        <w:spacing w:before="8" w:after="0" w:line="200" w:lineRule="exact"/>
        <w:rPr>
          <w:sz w:val="20"/>
          <w:szCs w:val="20"/>
        </w:rPr>
      </w:pPr>
    </w:p>
    <w:p w:rsidR="004C0997" w:rsidRDefault="00877928" w:rsidP="00877928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4C0997" w:rsidRDefault="00877928" w:rsidP="00877928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2780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4C0997" w:rsidRDefault="00877928" w:rsidP="00877928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4C0997" w:rsidRDefault="00877928" w:rsidP="00877928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C0997" w:rsidRDefault="004C0997" w:rsidP="00877928">
      <w:pPr>
        <w:spacing w:before="3" w:after="0" w:line="220" w:lineRule="exact"/>
      </w:pPr>
    </w:p>
    <w:p w:rsidR="004C0997" w:rsidRDefault="00877928" w:rsidP="00877928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4C0997" w:rsidRDefault="004C0997" w:rsidP="00877928">
      <w:pPr>
        <w:spacing w:before="14" w:after="0" w:line="200" w:lineRule="exact"/>
        <w:rPr>
          <w:sz w:val="20"/>
          <w:szCs w:val="20"/>
        </w:rPr>
      </w:pPr>
    </w:p>
    <w:p w:rsidR="004C0997" w:rsidRDefault="00877928" w:rsidP="00877928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592x315x522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Ø314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38,5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4C0997" w:rsidRDefault="004C0997" w:rsidP="00877928">
      <w:pPr>
        <w:spacing w:before="11" w:after="0" w:line="220" w:lineRule="exact"/>
      </w:pPr>
    </w:p>
    <w:p w:rsidR="004C0997" w:rsidRDefault="00877928" w:rsidP="0087792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4C0997" w:rsidRDefault="004C0997" w:rsidP="00877928">
      <w:pPr>
        <w:spacing w:before="5" w:after="0" w:line="180" w:lineRule="exact"/>
        <w:rPr>
          <w:sz w:val="18"/>
          <w:szCs w:val="18"/>
        </w:rPr>
      </w:pPr>
    </w:p>
    <w:p w:rsidR="004C0997" w:rsidRDefault="004C0997" w:rsidP="00877928">
      <w:pPr>
        <w:spacing w:after="0" w:line="200" w:lineRule="exact"/>
        <w:rPr>
          <w:sz w:val="20"/>
          <w:szCs w:val="20"/>
        </w:rPr>
      </w:pPr>
    </w:p>
    <w:p w:rsidR="004C0997" w:rsidRDefault="004C0997" w:rsidP="00877928">
      <w:pPr>
        <w:spacing w:after="0" w:line="200" w:lineRule="exact"/>
        <w:rPr>
          <w:sz w:val="20"/>
          <w:szCs w:val="20"/>
        </w:rPr>
      </w:pPr>
    </w:p>
    <w:p w:rsidR="004C0997" w:rsidRDefault="004C0997" w:rsidP="00877928">
      <w:pPr>
        <w:spacing w:after="0" w:line="200" w:lineRule="exact"/>
        <w:rPr>
          <w:sz w:val="20"/>
          <w:szCs w:val="20"/>
        </w:rPr>
      </w:pPr>
    </w:p>
    <w:p w:rsidR="004C0997" w:rsidRDefault="004C0997" w:rsidP="00877928">
      <w:pPr>
        <w:spacing w:after="0" w:line="200" w:lineRule="exact"/>
        <w:rPr>
          <w:sz w:val="20"/>
          <w:szCs w:val="20"/>
        </w:rPr>
      </w:pPr>
    </w:p>
    <w:p w:rsidR="004C0997" w:rsidRDefault="004C0997" w:rsidP="00877928">
      <w:pPr>
        <w:spacing w:after="0" w:line="200" w:lineRule="exact"/>
        <w:rPr>
          <w:sz w:val="20"/>
          <w:szCs w:val="20"/>
        </w:rPr>
      </w:pPr>
    </w:p>
    <w:p w:rsidR="004C0997" w:rsidRDefault="00877928" w:rsidP="0087792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4C0997" w:rsidRDefault="00877928" w:rsidP="00877928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C0997" w:rsidRDefault="00877928" w:rsidP="0087792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4C0997" w:rsidRDefault="00877928" w:rsidP="00877928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4C0997" w:rsidRDefault="004C0997" w:rsidP="00877928">
      <w:pPr>
        <w:spacing w:after="0"/>
        <w:sectPr w:rsidR="004C0997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4C0997" w:rsidRDefault="004C0997" w:rsidP="00877928">
      <w:pPr>
        <w:spacing w:before="1" w:after="0" w:line="180" w:lineRule="exact"/>
        <w:rPr>
          <w:sz w:val="18"/>
          <w:szCs w:val="18"/>
        </w:rPr>
      </w:pPr>
    </w:p>
    <w:tbl>
      <w:tblPr>
        <w:tblW w:w="9805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  <w:gridCol w:w="425"/>
      </w:tblGrid>
      <w:tr w:rsidR="004C0997" w:rsidTr="00E93B6F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4C0997" w:rsidRDefault="004C0997" w:rsidP="0087792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C0997" w:rsidRDefault="00877928" w:rsidP="0087792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4C0997" w:rsidP="0087792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C0997" w:rsidRDefault="004C0997" w:rsidP="00877928">
            <w:pPr>
              <w:spacing w:after="0" w:line="200" w:lineRule="exact"/>
              <w:rPr>
                <w:sz w:val="20"/>
                <w:szCs w:val="20"/>
              </w:rPr>
            </w:pPr>
          </w:p>
          <w:p w:rsidR="004C0997" w:rsidRDefault="004C0997" w:rsidP="00877928">
            <w:pPr>
              <w:spacing w:after="0" w:line="200" w:lineRule="exact"/>
              <w:rPr>
                <w:sz w:val="20"/>
                <w:szCs w:val="20"/>
              </w:rPr>
            </w:pPr>
          </w:p>
          <w:p w:rsidR="004C0997" w:rsidRDefault="00877928" w:rsidP="00877928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4C0997" w:rsidP="0087792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C0997" w:rsidRDefault="004C0997" w:rsidP="00877928">
            <w:pPr>
              <w:spacing w:after="0" w:line="200" w:lineRule="exact"/>
              <w:rPr>
                <w:sz w:val="20"/>
                <w:szCs w:val="20"/>
              </w:rPr>
            </w:pPr>
          </w:p>
          <w:p w:rsidR="004C0997" w:rsidRDefault="004C0997" w:rsidP="00877928">
            <w:pPr>
              <w:spacing w:after="0" w:line="200" w:lineRule="exact"/>
              <w:rPr>
                <w:sz w:val="20"/>
                <w:szCs w:val="20"/>
              </w:rPr>
            </w:pPr>
          </w:p>
          <w:p w:rsidR="004C0997" w:rsidRDefault="00877928" w:rsidP="0087792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102652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113489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102664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315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141871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51561B" w:rsidRPr="009517BC" w:rsidTr="00E93B6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1561B" w:rsidRPr="001244CF" w:rsidRDefault="0051561B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61B" w:rsidRPr="001244CF" w:rsidRDefault="0051561B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61B" w:rsidRPr="009517BC" w:rsidRDefault="0051561B" w:rsidP="006C6A5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Stepped potentiometer, +10Vdc, step 1+2 adjustable, step 3 100% Vdc</w:t>
            </w:r>
          </w:p>
        </w:tc>
      </w:tr>
      <w:tr w:rsidR="0051561B" w:rsidRPr="009517BC" w:rsidTr="00E93B6F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51561B" w:rsidRPr="001244CF" w:rsidRDefault="0051561B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61B" w:rsidRPr="001244CF" w:rsidRDefault="0051561B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61B" w:rsidRPr="006C6A5F" w:rsidRDefault="0051561B" w:rsidP="006C6A5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E93B6F" w:rsidTr="00E93B6F">
        <w:trPr>
          <w:gridAfter w:val="1"/>
          <w:wAfter w:w="425" w:type="dxa"/>
          <w:trHeight w:hRule="exact" w:val="230"/>
        </w:trPr>
        <w:tc>
          <w:tcPr>
            <w:tcW w:w="2174" w:type="dxa"/>
            <w:gridSpan w:val="2"/>
            <w:hideMark/>
          </w:tcPr>
          <w:p w:rsidR="00E93B6F" w:rsidRDefault="00E93B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E93B6F" w:rsidRDefault="00E93B6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hideMark/>
          </w:tcPr>
          <w:p w:rsidR="00E93B6F" w:rsidRDefault="00E93B6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4C0997" w:rsidTr="00E93B6F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4C0997" w:rsidTr="00E93B6F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997" w:rsidRDefault="00877928" w:rsidP="0087792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007044" w:rsidRDefault="00007044" w:rsidP="00877928"/>
    <w:sectPr w:rsidR="00007044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044" w:rsidRDefault="00877928">
      <w:pPr>
        <w:spacing w:after="0" w:line="240" w:lineRule="auto"/>
      </w:pPr>
      <w:r>
        <w:separator/>
      </w:r>
    </w:p>
  </w:endnote>
  <w:endnote w:type="continuationSeparator" w:id="0">
    <w:p w:rsidR="00007044" w:rsidRDefault="008779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044" w:rsidRDefault="00877928">
      <w:pPr>
        <w:spacing w:after="0" w:line="240" w:lineRule="auto"/>
      </w:pPr>
      <w:r>
        <w:separator/>
      </w:r>
    </w:p>
  </w:footnote>
  <w:footnote w:type="continuationSeparator" w:id="0">
    <w:p w:rsidR="00007044" w:rsidRDefault="008779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0997" w:rsidRDefault="00E93B6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4C0997" w:rsidRDefault="0087792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4C0997" w:rsidRDefault="0087792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4C0997" w:rsidRDefault="00877928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4C0997" w:rsidRDefault="00877928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4C0997" w:rsidRDefault="0087792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D2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4C0997" w:rsidRDefault="00877928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145832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0997"/>
    <w:rsid w:val="00007044"/>
    <w:rsid w:val="004C0997"/>
    <w:rsid w:val="0051561B"/>
    <w:rsid w:val="006C6A5F"/>
    <w:rsid w:val="00877928"/>
    <w:rsid w:val="008A09B3"/>
    <w:rsid w:val="00E9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F8FA0D3-37DB-4C57-B174-6C6EE34B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B007CA99.dotm</Template>
  <TotalTime>0</TotalTime>
  <Pages>2</Pages>
  <Words>503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2018-10-11T11:53:00Z</dcterms:created>
  <dcterms:modified xsi:type="dcterms:W3CDTF">2019-09-11T08:52:00Z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