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29C" w:rsidRDefault="0076129C" w:rsidP="0063447D">
      <w:pPr>
        <w:spacing w:before="1" w:after="0" w:line="220" w:lineRule="exact"/>
      </w:pPr>
    </w:p>
    <w:p w:rsidR="0076129C" w:rsidRDefault="0063447D" w:rsidP="0063447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76129C" w:rsidRDefault="0063447D" w:rsidP="0063447D">
      <w:pPr>
        <w:spacing w:before="16" w:after="0" w:line="258" w:lineRule="auto"/>
        <w:ind w:left="118" w:right="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tight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pan/condensate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76129C" w:rsidRDefault="0076129C" w:rsidP="0063447D">
      <w:pPr>
        <w:spacing w:before="8" w:after="0" w:line="160" w:lineRule="exact"/>
        <w:rPr>
          <w:sz w:val="16"/>
          <w:szCs w:val="16"/>
        </w:rPr>
      </w:pPr>
    </w:p>
    <w:p w:rsidR="0076129C" w:rsidRDefault="0076129C" w:rsidP="0063447D">
      <w:pPr>
        <w:spacing w:after="0" w:line="200" w:lineRule="exact"/>
        <w:rPr>
          <w:sz w:val="20"/>
          <w:szCs w:val="20"/>
        </w:rPr>
      </w:pPr>
    </w:p>
    <w:p w:rsidR="0076129C" w:rsidRDefault="0063447D" w:rsidP="0063447D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booth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optimum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The</w:t>
      </w:r>
      <w:r w:rsidR="007D0F1A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motor</w:t>
      </w:r>
      <w:r w:rsidR="007D0F1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thermal</w:t>
      </w:r>
      <w:r w:rsidR="007D0F1A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protection</w:t>
      </w:r>
      <w:r w:rsidR="007D0F1A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must</w:t>
      </w:r>
      <w:r w:rsidR="007D0F1A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be</w:t>
      </w:r>
      <w:r w:rsidR="007D0F1A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installed</w:t>
      </w:r>
      <w:r w:rsidR="007D0F1A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on</w:t>
      </w:r>
      <w:r w:rsidR="007D0F1A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site</w:t>
      </w:r>
      <w:r w:rsidR="007D0F1A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(monitoring</w:t>
      </w:r>
      <w:r w:rsidR="007D0F1A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of</w:t>
      </w:r>
      <w:r w:rsidR="007D0F1A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the</w:t>
      </w:r>
      <w:r w:rsidR="007D0F1A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thermal</w:t>
      </w:r>
      <w:r w:rsidR="007D0F1A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motor</w:t>
      </w:r>
      <w:r w:rsidR="007D0F1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current</w:t>
      </w:r>
      <w:r w:rsidR="007D0F1A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via</w:t>
      </w:r>
      <w:r w:rsidR="007D0F1A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a</w:t>
      </w:r>
      <w:r w:rsidR="007D0F1A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FU</w:t>
      </w:r>
      <w:r w:rsidR="007D0F1A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or</w:t>
      </w:r>
      <w:r w:rsidR="007D0F1A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motor</w:t>
      </w:r>
      <w:r w:rsidR="007D0F1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protection</w:t>
      </w:r>
      <w:r w:rsidR="007D0F1A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7D0F1A">
        <w:rPr>
          <w:rFonts w:ascii="Arial" w:eastAsia="Arial" w:hAnsi="Arial" w:cs="Arial"/>
          <w:sz w:val="18"/>
          <w:szCs w:val="18"/>
        </w:rPr>
        <w:t>switch).</w:t>
      </w:r>
    </w:p>
    <w:p w:rsidR="0076129C" w:rsidRDefault="0076129C" w:rsidP="0063447D">
      <w:pPr>
        <w:spacing w:before="2" w:after="0" w:line="140" w:lineRule="exact"/>
        <w:rPr>
          <w:sz w:val="14"/>
          <w:szCs w:val="14"/>
        </w:rPr>
      </w:pPr>
    </w:p>
    <w:p w:rsidR="0076129C" w:rsidRDefault="0063447D" w:rsidP="0063447D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76129C" w:rsidRDefault="0063447D" w:rsidP="0063447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6129C" w:rsidRDefault="0076129C" w:rsidP="0063447D">
      <w:pPr>
        <w:spacing w:before="4" w:after="0" w:line="130" w:lineRule="exact"/>
        <w:rPr>
          <w:sz w:val="13"/>
          <w:szCs w:val="13"/>
        </w:rPr>
      </w:pPr>
    </w:p>
    <w:p w:rsidR="0076129C" w:rsidRDefault="0076129C" w:rsidP="0063447D">
      <w:pPr>
        <w:spacing w:after="0" w:line="200" w:lineRule="exact"/>
        <w:rPr>
          <w:sz w:val="20"/>
          <w:szCs w:val="20"/>
        </w:rPr>
      </w:pPr>
    </w:p>
    <w:p w:rsidR="0076129C" w:rsidRDefault="0063447D" w:rsidP="0063447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76129C" w:rsidRDefault="0076129C" w:rsidP="0063447D">
      <w:pPr>
        <w:spacing w:before="4" w:after="0" w:line="240" w:lineRule="exact"/>
        <w:rPr>
          <w:sz w:val="24"/>
          <w:szCs w:val="24"/>
        </w:rPr>
      </w:pPr>
    </w:p>
    <w:p w:rsidR="0076129C" w:rsidRDefault="0063447D" w:rsidP="0063447D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6129C" w:rsidRDefault="0076129C" w:rsidP="0063447D">
      <w:pPr>
        <w:spacing w:before="8" w:after="0" w:line="200" w:lineRule="exact"/>
        <w:rPr>
          <w:sz w:val="20"/>
          <w:szCs w:val="20"/>
        </w:rPr>
      </w:pPr>
    </w:p>
    <w:p w:rsidR="0076129C" w:rsidRDefault="0063447D" w:rsidP="0063447D">
      <w:pPr>
        <w:tabs>
          <w:tab w:val="left" w:pos="4300"/>
          <w:tab w:val="left" w:pos="460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76129C" w:rsidRDefault="0063447D" w:rsidP="0063447D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3280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76129C" w:rsidRDefault="0063447D" w:rsidP="0063447D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76129C" w:rsidRDefault="0063447D" w:rsidP="0063447D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6129C" w:rsidRDefault="0076129C" w:rsidP="0063447D">
      <w:pPr>
        <w:spacing w:before="3" w:after="0" w:line="220" w:lineRule="exact"/>
      </w:pPr>
    </w:p>
    <w:p w:rsidR="0076129C" w:rsidRDefault="0063447D" w:rsidP="0063447D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76129C" w:rsidRDefault="0076129C" w:rsidP="0063447D">
      <w:pPr>
        <w:spacing w:before="14" w:after="0" w:line="200" w:lineRule="exact"/>
        <w:rPr>
          <w:sz w:val="20"/>
          <w:szCs w:val="20"/>
        </w:rPr>
      </w:pPr>
    </w:p>
    <w:p w:rsidR="0076129C" w:rsidRDefault="0063447D" w:rsidP="0063447D">
      <w:pPr>
        <w:tabs>
          <w:tab w:val="left" w:pos="3820"/>
          <w:tab w:val="left" w:pos="4460"/>
          <w:tab w:val="left" w:pos="466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592x315x522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Ø249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38,0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6129C" w:rsidRDefault="0076129C" w:rsidP="0063447D">
      <w:pPr>
        <w:spacing w:before="11" w:after="0" w:line="220" w:lineRule="exact"/>
      </w:pPr>
    </w:p>
    <w:p w:rsidR="0076129C" w:rsidRDefault="0063447D" w:rsidP="0063447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76129C" w:rsidRDefault="0076129C" w:rsidP="0063447D">
      <w:pPr>
        <w:spacing w:before="5" w:after="0" w:line="180" w:lineRule="exact"/>
        <w:rPr>
          <w:sz w:val="18"/>
          <w:szCs w:val="18"/>
        </w:rPr>
      </w:pPr>
    </w:p>
    <w:p w:rsidR="0076129C" w:rsidRDefault="0076129C" w:rsidP="0063447D">
      <w:pPr>
        <w:spacing w:after="0" w:line="200" w:lineRule="exact"/>
        <w:rPr>
          <w:sz w:val="20"/>
          <w:szCs w:val="20"/>
        </w:rPr>
      </w:pPr>
    </w:p>
    <w:p w:rsidR="0076129C" w:rsidRDefault="0076129C" w:rsidP="0063447D">
      <w:pPr>
        <w:spacing w:after="0" w:line="200" w:lineRule="exact"/>
        <w:rPr>
          <w:sz w:val="20"/>
          <w:szCs w:val="20"/>
        </w:rPr>
      </w:pPr>
    </w:p>
    <w:p w:rsidR="0076129C" w:rsidRDefault="0076129C" w:rsidP="0063447D">
      <w:pPr>
        <w:spacing w:after="0" w:line="200" w:lineRule="exact"/>
        <w:rPr>
          <w:sz w:val="20"/>
          <w:szCs w:val="20"/>
        </w:rPr>
      </w:pPr>
    </w:p>
    <w:p w:rsidR="0076129C" w:rsidRDefault="0076129C" w:rsidP="0063447D">
      <w:pPr>
        <w:spacing w:after="0" w:line="200" w:lineRule="exact"/>
        <w:rPr>
          <w:sz w:val="20"/>
          <w:szCs w:val="20"/>
        </w:rPr>
      </w:pPr>
    </w:p>
    <w:p w:rsidR="0076129C" w:rsidRDefault="0076129C" w:rsidP="0063447D">
      <w:pPr>
        <w:spacing w:after="0" w:line="200" w:lineRule="exact"/>
        <w:rPr>
          <w:sz w:val="20"/>
          <w:szCs w:val="20"/>
        </w:rPr>
      </w:pPr>
    </w:p>
    <w:p w:rsidR="0076129C" w:rsidRDefault="0063447D" w:rsidP="0063447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76129C" w:rsidRDefault="0063447D" w:rsidP="0063447D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6129C" w:rsidRDefault="0063447D" w:rsidP="0063447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76129C" w:rsidRDefault="0063447D" w:rsidP="0063447D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76129C" w:rsidRDefault="0076129C" w:rsidP="0063447D">
      <w:pPr>
        <w:spacing w:after="0"/>
        <w:sectPr w:rsidR="0076129C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76129C" w:rsidRDefault="0076129C" w:rsidP="0063447D">
      <w:pPr>
        <w:spacing w:before="1" w:after="0" w:line="180" w:lineRule="exact"/>
        <w:rPr>
          <w:sz w:val="18"/>
          <w:szCs w:val="18"/>
        </w:rPr>
      </w:pPr>
    </w:p>
    <w:tbl>
      <w:tblPr>
        <w:tblW w:w="9521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6"/>
        <w:gridCol w:w="1052"/>
        <w:gridCol w:w="6154"/>
        <w:gridCol w:w="141"/>
      </w:tblGrid>
      <w:tr w:rsidR="0076129C" w:rsidTr="00164447">
        <w:trPr>
          <w:trHeight w:hRule="exact" w:val="759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76129C" w:rsidRDefault="0076129C" w:rsidP="0063447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6129C" w:rsidRDefault="0063447D" w:rsidP="0063447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129C" w:rsidRDefault="0076129C" w:rsidP="0063447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6129C" w:rsidRDefault="0076129C" w:rsidP="0063447D">
            <w:pPr>
              <w:spacing w:after="0" w:line="200" w:lineRule="exact"/>
              <w:rPr>
                <w:sz w:val="20"/>
                <w:szCs w:val="20"/>
              </w:rPr>
            </w:pPr>
          </w:p>
          <w:p w:rsidR="0076129C" w:rsidRDefault="0076129C" w:rsidP="0063447D">
            <w:pPr>
              <w:spacing w:after="0" w:line="200" w:lineRule="exact"/>
              <w:rPr>
                <w:sz w:val="20"/>
                <w:szCs w:val="20"/>
              </w:rPr>
            </w:pPr>
          </w:p>
          <w:p w:rsidR="0076129C" w:rsidRDefault="0063447D" w:rsidP="0063447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76129C" w:rsidP="0063447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6129C" w:rsidRDefault="0076129C" w:rsidP="0063447D">
            <w:pPr>
              <w:spacing w:after="0" w:line="200" w:lineRule="exact"/>
              <w:rPr>
                <w:sz w:val="20"/>
                <w:szCs w:val="20"/>
              </w:rPr>
            </w:pPr>
          </w:p>
          <w:p w:rsidR="0076129C" w:rsidRDefault="0076129C" w:rsidP="0063447D">
            <w:pPr>
              <w:spacing w:after="0" w:line="200" w:lineRule="exact"/>
              <w:rPr>
                <w:sz w:val="20"/>
                <w:szCs w:val="20"/>
              </w:rPr>
            </w:pPr>
          </w:p>
          <w:p w:rsidR="0076129C" w:rsidRDefault="0063447D" w:rsidP="0063447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76129C" w:rsidTr="00164447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102651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76129C" w:rsidTr="00164447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113488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76129C" w:rsidTr="00164447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102686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76129C" w:rsidTr="00164447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103661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76129C" w:rsidTr="00164447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76129C" w:rsidTr="00164447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76129C" w:rsidTr="00164447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141848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76129C" w:rsidTr="00164447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141870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76129C" w:rsidTr="00164447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AB254E" w:rsidRPr="009517BC" w:rsidTr="0016444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B254E" w:rsidRPr="001244CF" w:rsidRDefault="00AB254E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254E" w:rsidRPr="001244CF" w:rsidRDefault="00AB254E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254E" w:rsidRPr="009517BC" w:rsidRDefault="00AB254E" w:rsidP="001620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 xml:space="preserve">Stepped potentiometer, +10Vdc, step 1+2 adjustable, step 3 100% </w:t>
            </w:r>
            <w:proofErr w:type="spellStart"/>
            <w:r w:rsidRPr="009517BC"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AB254E" w:rsidRPr="009517BC" w:rsidTr="0016444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B254E" w:rsidRPr="001244CF" w:rsidRDefault="00AB254E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254E" w:rsidRPr="001244CF" w:rsidRDefault="00AB254E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254E" w:rsidRPr="00162027" w:rsidRDefault="00AB254E" w:rsidP="001620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>Potentiometer for connection in terminal box, sales unit 20 pcs.</w:t>
            </w:r>
          </w:p>
        </w:tc>
      </w:tr>
      <w:tr w:rsidR="00164447" w:rsidTr="00164447">
        <w:trPr>
          <w:gridAfter w:val="1"/>
          <w:wAfter w:w="141" w:type="dxa"/>
          <w:trHeight w:hRule="exact" w:val="230"/>
        </w:trPr>
        <w:tc>
          <w:tcPr>
            <w:tcW w:w="2174" w:type="dxa"/>
            <w:gridSpan w:val="2"/>
            <w:hideMark/>
          </w:tcPr>
          <w:p w:rsidR="00164447" w:rsidRDefault="001644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164447" w:rsidRDefault="0016444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154" w:type="dxa"/>
            <w:hideMark/>
          </w:tcPr>
          <w:p w:rsidR="00164447" w:rsidRDefault="001644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76129C" w:rsidTr="00164447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76129C" w:rsidTr="00164447">
        <w:trPr>
          <w:trHeight w:hRule="exact" w:val="305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29C" w:rsidRDefault="0063447D" w:rsidP="0063447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A43B07" w:rsidRDefault="00A43B07" w:rsidP="0063447D"/>
    <w:sectPr w:rsidR="00A43B07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B07" w:rsidRDefault="0063447D">
      <w:pPr>
        <w:spacing w:after="0" w:line="240" w:lineRule="auto"/>
      </w:pPr>
      <w:r>
        <w:separator/>
      </w:r>
    </w:p>
  </w:endnote>
  <w:endnote w:type="continuationSeparator" w:id="0">
    <w:p w:rsidR="00A43B07" w:rsidRDefault="00634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B07" w:rsidRDefault="0063447D">
      <w:pPr>
        <w:spacing w:after="0" w:line="240" w:lineRule="auto"/>
      </w:pPr>
      <w:r>
        <w:separator/>
      </w:r>
    </w:p>
  </w:footnote>
  <w:footnote w:type="continuationSeparator" w:id="0">
    <w:p w:rsidR="00A43B07" w:rsidRDefault="00634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29C" w:rsidRDefault="0016444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6.95pt;height:22.5pt;z-index:-251659776;mso-position-horizontal-relative:page;mso-position-vertical-relative:page" filled="f" stroked="f">
          <v:textbox inset="0,0,0,0">
            <w:txbxContent>
              <w:p w:rsidR="0076129C" w:rsidRDefault="0063447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76129C" w:rsidRDefault="0063447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76129C" w:rsidRDefault="0063447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76129C" w:rsidRDefault="0063447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.5pt;height:22.5pt;z-index:-251657728;mso-position-horizontal-relative:page;mso-position-vertical-relative:page" filled="f" stroked="f">
          <v:textbox inset="0,0,0,0">
            <w:txbxContent>
              <w:p w:rsidR="0076129C" w:rsidRDefault="0063447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MPS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76129C" w:rsidRDefault="0063447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145819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6129C"/>
    <w:rsid w:val="00162027"/>
    <w:rsid w:val="00164447"/>
    <w:rsid w:val="0063447D"/>
    <w:rsid w:val="0076129C"/>
    <w:rsid w:val="007D0F1A"/>
    <w:rsid w:val="00A43B07"/>
    <w:rsid w:val="00AB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E09CFC1-FA2D-4593-A052-695D84C2D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5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B5B5665D.dotm</Template>
  <TotalTime>0</TotalTime>
  <Pages>2</Pages>
  <Words>503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MPS...D F4 LV Texte EN.xlsx</dc:title>
  <dc:creator>i.isaila</dc:creator>
  <cp:lastModifiedBy>Ioan Isaila</cp:lastModifiedBy>
  <cp:revision>6</cp:revision>
  <dcterms:created xsi:type="dcterms:W3CDTF">2018-10-11T11:53:00Z</dcterms:created>
  <dcterms:modified xsi:type="dcterms:W3CDTF">2019-09-11T08:52:00Z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LastSaved">
    <vt:filetime>2018-10-11T00:00:00Z</vt:filetime>
  </property>
</Properties>
</file>