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07F" w:rsidRDefault="0071107F">
      <w:pPr>
        <w:spacing w:before="1" w:after="0" w:line="220" w:lineRule="exact"/>
      </w:pPr>
    </w:p>
    <w:p w:rsidR="0071107F" w:rsidRDefault="007074B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1107F" w:rsidRDefault="007074B0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71107F" w:rsidRDefault="0071107F">
      <w:pPr>
        <w:spacing w:before="1" w:after="0" w:line="160" w:lineRule="exact"/>
        <w:rPr>
          <w:sz w:val="16"/>
          <w:szCs w:val="16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074B0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71107F" w:rsidRDefault="0071107F">
      <w:pPr>
        <w:spacing w:before="8" w:after="0" w:line="240" w:lineRule="exact"/>
        <w:rPr>
          <w:sz w:val="24"/>
          <w:szCs w:val="24"/>
        </w:rPr>
      </w:pPr>
    </w:p>
    <w:p w:rsidR="0071107F" w:rsidRDefault="007074B0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1107F" w:rsidRDefault="007074B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1107F" w:rsidRDefault="0071107F">
      <w:pPr>
        <w:spacing w:before="4" w:after="0" w:line="130" w:lineRule="exact"/>
        <w:rPr>
          <w:sz w:val="13"/>
          <w:szCs w:val="13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074B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1107F" w:rsidRDefault="0071107F">
      <w:pPr>
        <w:spacing w:before="7" w:after="0" w:line="240" w:lineRule="exact"/>
        <w:rPr>
          <w:sz w:val="24"/>
          <w:szCs w:val="24"/>
        </w:rPr>
      </w:pPr>
    </w:p>
    <w:p w:rsidR="0071107F" w:rsidRDefault="007074B0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1107F" w:rsidRDefault="0071107F">
      <w:pPr>
        <w:spacing w:before="11" w:after="0" w:line="220" w:lineRule="exact"/>
      </w:pPr>
    </w:p>
    <w:p w:rsidR="0071107F" w:rsidRDefault="007074B0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1329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1107F" w:rsidRDefault="007074B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1107F" w:rsidRDefault="007074B0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1107F" w:rsidRDefault="0071107F">
      <w:pPr>
        <w:spacing w:before="11" w:after="0" w:line="220" w:lineRule="exact"/>
      </w:pPr>
    </w:p>
    <w:p w:rsidR="0071107F" w:rsidRDefault="007074B0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1107F" w:rsidRDefault="0071107F">
      <w:pPr>
        <w:spacing w:before="11" w:after="0" w:line="220" w:lineRule="exact"/>
      </w:pPr>
    </w:p>
    <w:p w:rsidR="0071107F" w:rsidRDefault="007074B0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655x655x551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1107F" w:rsidRDefault="007074B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1107F" w:rsidRDefault="0071107F">
      <w:pPr>
        <w:spacing w:before="14" w:after="0" w:line="240" w:lineRule="exact"/>
        <w:rPr>
          <w:sz w:val="24"/>
          <w:szCs w:val="24"/>
        </w:rPr>
      </w:pPr>
    </w:p>
    <w:p w:rsidR="0071107F" w:rsidRDefault="007074B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after="0" w:line="200" w:lineRule="exact"/>
        <w:rPr>
          <w:sz w:val="20"/>
          <w:szCs w:val="20"/>
        </w:rPr>
      </w:pPr>
    </w:p>
    <w:p w:rsidR="0071107F" w:rsidRDefault="0071107F">
      <w:pPr>
        <w:spacing w:before="3" w:after="0" w:line="240" w:lineRule="exact"/>
        <w:rPr>
          <w:sz w:val="24"/>
          <w:szCs w:val="24"/>
        </w:rPr>
      </w:pPr>
    </w:p>
    <w:p w:rsidR="0071107F" w:rsidRDefault="007074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1107F" w:rsidRDefault="007074B0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F15E55">
        <w:rPr>
          <w:rFonts w:ascii="Arial" w:eastAsia="Arial" w:hAnsi="Arial" w:cs="Arial"/>
          <w:sz w:val="18"/>
          <w:szCs w:val="18"/>
        </w:rPr>
        <w:t>ruck</w:t>
      </w:r>
      <w:r w:rsidRPr="00F15E5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F15E55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F15E5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15E55">
        <w:rPr>
          <w:rFonts w:ascii="Arial" w:eastAsia="Arial" w:hAnsi="Arial" w:cs="Arial"/>
          <w:sz w:val="18"/>
          <w:szCs w:val="18"/>
        </w:rPr>
        <w:t>GmbH</w:t>
      </w:r>
      <w:r w:rsidRPr="00F15E5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15E55">
        <w:rPr>
          <w:rFonts w:ascii="Arial" w:eastAsia="Arial" w:hAnsi="Arial" w:cs="Arial"/>
          <w:sz w:val="18"/>
          <w:szCs w:val="18"/>
        </w:rPr>
        <w:t>Max-Planck-Str.</w:t>
      </w:r>
      <w:r w:rsidRPr="00F15E5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1107F" w:rsidRDefault="007074B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1107F" w:rsidRDefault="007074B0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1107F" w:rsidRDefault="0071107F">
      <w:pPr>
        <w:spacing w:after="0"/>
        <w:sectPr w:rsidR="0071107F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71107F" w:rsidRDefault="0071107F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71107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1107F" w:rsidRDefault="0071107F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1107F" w:rsidRDefault="007074B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107F" w:rsidRDefault="0071107F">
            <w:pPr>
              <w:spacing w:after="0" w:line="200" w:lineRule="exact"/>
              <w:rPr>
                <w:sz w:val="20"/>
                <w:szCs w:val="20"/>
              </w:rPr>
            </w:pPr>
          </w:p>
          <w:p w:rsidR="0071107F" w:rsidRDefault="0071107F">
            <w:pPr>
              <w:spacing w:after="0" w:line="200" w:lineRule="exact"/>
              <w:rPr>
                <w:sz w:val="20"/>
                <w:szCs w:val="20"/>
              </w:rPr>
            </w:pPr>
          </w:p>
          <w:p w:rsidR="0071107F" w:rsidRDefault="007074B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107F" w:rsidRDefault="0071107F">
            <w:pPr>
              <w:spacing w:after="0" w:line="200" w:lineRule="exact"/>
              <w:rPr>
                <w:sz w:val="20"/>
                <w:szCs w:val="20"/>
              </w:rPr>
            </w:pPr>
          </w:p>
          <w:p w:rsidR="0071107F" w:rsidRDefault="0071107F">
            <w:pPr>
              <w:spacing w:after="0" w:line="200" w:lineRule="exact"/>
              <w:rPr>
                <w:sz w:val="20"/>
                <w:szCs w:val="20"/>
              </w:rPr>
            </w:pPr>
          </w:p>
          <w:p w:rsidR="0071107F" w:rsidRDefault="007074B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A1CD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A1CD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1107F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501D4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01D45" w:rsidRDefault="00501D45" w:rsidP="00501D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01D45" w:rsidRDefault="00501D45" w:rsidP="00501D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01D45" w:rsidRDefault="00501D45" w:rsidP="00501D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F15E5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F15E55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F15E5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1107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1107F" w:rsidRDefault="007074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CF3D4C" w:rsidTr="00CF3D4C">
        <w:trPr>
          <w:trHeight w:hRule="exact" w:val="230"/>
        </w:trPr>
        <w:tc>
          <w:tcPr>
            <w:tcW w:w="2174" w:type="dxa"/>
            <w:hideMark/>
          </w:tcPr>
          <w:p w:rsidR="00CF3D4C" w:rsidRDefault="00CF3D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CF3D4C" w:rsidRDefault="00CF3D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CF3D4C" w:rsidRDefault="00CF3D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CF3D4C" w:rsidTr="00CF3D4C">
        <w:trPr>
          <w:trHeight w:hRule="exact" w:val="230"/>
        </w:trPr>
        <w:tc>
          <w:tcPr>
            <w:tcW w:w="2174" w:type="dxa"/>
            <w:hideMark/>
          </w:tcPr>
          <w:p w:rsidR="00CF3D4C" w:rsidRDefault="00CF3D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F3D4C" w:rsidRDefault="00CF3D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F3D4C" w:rsidRDefault="00CF3D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07C1C" w:rsidRDefault="00A07C1C"/>
    <w:sectPr w:rsidR="00A07C1C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C1C" w:rsidRDefault="007074B0">
      <w:pPr>
        <w:spacing w:after="0" w:line="240" w:lineRule="auto"/>
      </w:pPr>
      <w:r>
        <w:separator/>
      </w:r>
    </w:p>
  </w:endnote>
  <w:endnote w:type="continuationSeparator" w:id="0">
    <w:p w:rsidR="00A07C1C" w:rsidRDefault="0070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C1C" w:rsidRDefault="007074B0">
      <w:pPr>
        <w:spacing w:after="0" w:line="240" w:lineRule="auto"/>
      </w:pPr>
      <w:r>
        <w:separator/>
      </w:r>
    </w:p>
  </w:footnote>
  <w:footnote w:type="continuationSeparator" w:id="0">
    <w:p w:rsidR="00A07C1C" w:rsidRDefault="00707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07F" w:rsidRDefault="00501D4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71107F" w:rsidRDefault="007074B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71107F" w:rsidRDefault="007074B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1107F" w:rsidRDefault="007074B0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1107F" w:rsidRDefault="007074B0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71107F" w:rsidRDefault="007074B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71107F" w:rsidRDefault="007074B0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1107F"/>
    <w:rsid w:val="00501D45"/>
    <w:rsid w:val="005C1F9B"/>
    <w:rsid w:val="006A1CDE"/>
    <w:rsid w:val="007074B0"/>
    <w:rsid w:val="0071107F"/>
    <w:rsid w:val="00A07C1C"/>
    <w:rsid w:val="00CF3D4C"/>
    <w:rsid w:val="00F1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B993C49-BDBD-4BBC-9B27-FAF52F70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B96A6B6E.dotm</Template>
  <TotalTime>0</TotalTime>
  <Pages>2</Pages>
  <Words>465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7</cp:revision>
  <dcterms:created xsi:type="dcterms:W3CDTF">2019-05-23T11:23:00Z</dcterms:created>
  <dcterms:modified xsi:type="dcterms:W3CDTF">2020-02-20T06:29:00Z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