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45C" w:rsidRPr="00794AB7" w:rsidRDefault="00F4745C">
      <w:pPr>
        <w:spacing w:before="1" w:after="0" w:line="220" w:lineRule="exact"/>
        <w:rPr>
          <w:lang w:val="de-DE"/>
        </w:rPr>
      </w:pPr>
    </w:p>
    <w:p w:rsidR="00F4745C" w:rsidRPr="00794AB7" w:rsidRDefault="00157E1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F4745C" w:rsidRPr="00794AB7" w:rsidRDefault="00157E10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794AB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mit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94AB7">
        <w:rPr>
          <w:rFonts w:ascii="Arial" w:eastAsia="Arial" w:hAnsi="Arial" w:cs="Arial"/>
          <w:sz w:val="18"/>
          <w:szCs w:val="18"/>
          <w:lang w:val="de-DE"/>
        </w:rPr>
        <w:t>.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AlMg3.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ist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durch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Vogel-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794AB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vor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794AB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mit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sowie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794AB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von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nach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24154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/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12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220.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ist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eine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am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im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ohne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das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zu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794AB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794AB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F4745C" w:rsidRPr="00794AB7" w:rsidRDefault="00157E10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gem.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VDI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2052.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mit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794AB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sorgt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Ablauf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794AB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in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F4745C" w:rsidRPr="00794AB7" w:rsidRDefault="00F4745C">
      <w:pPr>
        <w:spacing w:before="8" w:after="0" w:line="130" w:lineRule="exact"/>
        <w:rPr>
          <w:sz w:val="13"/>
          <w:szCs w:val="13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157E10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Das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794AB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794AB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ist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auf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Welle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eines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794AB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794AB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6.3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nach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ISO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1940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auf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2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Ebenen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den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EC-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lässt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sich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die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0-10V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Signal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regeln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bzw.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Motor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ist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794AB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und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somit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vor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794AB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Der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eine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794AB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des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F4745C" w:rsidRPr="00794AB7" w:rsidRDefault="00F4745C">
      <w:pPr>
        <w:spacing w:before="8" w:after="0" w:line="240" w:lineRule="exact"/>
        <w:rPr>
          <w:sz w:val="24"/>
          <w:szCs w:val="24"/>
          <w:lang w:val="de-DE"/>
        </w:rPr>
      </w:pPr>
    </w:p>
    <w:p w:rsidR="00F4745C" w:rsidRPr="00794AB7" w:rsidRDefault="00157E1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CE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EG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794AB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für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794AB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EMV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–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F4745C" w:rsidRPr="00794AB7" w:rsidRDefault="00157E10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794AB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794AB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94AB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794AB7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794AB7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794AB7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794AB7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94AB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794AB7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794AB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794AB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F4745C" w:rsidRPr="00794AB7" w:rsidRDefault="00F4745C">
      <w:pPr>
        <w:spacing w:before="7" w:after="0" w:line="150" w:lineRule="exact"/>
        <w:rPr>
          <w:sz w:val="15"/>
          <w:szCs w:val="15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157E1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794AB7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F4745C" w:rsidRPr="00794AB7" w:rsidRDefault="00F4745C">
      <w:pPr>
        <w:spacing w:before="7" w:after="0" w:line="240" w:lineRule="exact"/>
        <w:rPr>
          <w:sz w:val="24"/>
          <w:szCs w:val="24"/>
          <w:lang w:val="de-DE"/>
        </w:rPr>
      </w:pPr>
    </w:p>
    <w:p w:rsidR="00F4745C" w:rsidRPr="00794AB7" w:rsidRDefault="00157E1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(V):</w:t>
      </w:r>
      <w:r w:rsidRPr="00794AB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m³/h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Δ</w:t>
      </w:r>
      <w:r w:rsidRPr="00794AB7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94AB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94AB7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94AB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52,0</w:t>
      </w:r>
      <w:r w:rsidRPr="00794AB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%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total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94AB7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53,5</w:t>
      </w:r>
      <w:r w:rsidRPr="00794AB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F4745C" w:rsidRPr="00794AB7" w:rsidRDefault="00F4745C">
      <w:pPr>
        <w:spacing w:before="11" w:after="0" w:line="220" w:lineRule="exact"/>
        <w:rPr>
          <w:lang w:val="de-DE"/>
        </w:rPr>
      </w:pPr>
    </w:p>
    <w:p w:rsidR="00F4745C" w:rsidRPr="00794AB7" w:rsidRDefault="00157E10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(U):</w:t>
      </w:r>
      <w:r w:rsidRPr="00794AB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230,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1~</w:t>
      </w:r>
      <w:r w:rsidRPr="00794AB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(f):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50</w:t>
      </w:r>
      <w:r w:rsidRPr="00794AB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Hz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794AB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794AB7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1329</w:t>
      </w:r>
      <w:r w:rsidRPr="00794AB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W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794AB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</w:t>
      </w:r>
      <w:r w:rsidRPr="00794AB7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794AB7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9,6</w:t>
      </w:r>
      <w:r w:rsidRPr="00794AB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A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794AB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(n):</w:t>
      </w:r>
      <w:r w:rsidRPr="00794AB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3100</w:t>
      </w:r>
      <w:r w:rsidRPr="00794AB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794AB7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794AB7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F4745C" w:rsidRPr="00794AB7" w:rsidRDefault="00157E1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Motor:</w:t>
      </w:r>
      <w:r w:rsidRPr="00794AB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IP</w:t>
      </w:r>
      <w:r w:rsidRPr="00794AB7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F4745C" w:rsidRPr="00794AB7" w:rsidRDefault="00157E10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94AB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794AB7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IP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-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794AB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94AB7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50</w:t>
      </w:r>
      <w:r w:rsidRPr="00794AB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°C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794AB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max.</w:t>
      </w:r>
      <w:r w:rsidRPr="00794AB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94AB7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120</w:t>
      </w:r>
      <w:r w:rsidRPr="00794AB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F4745C" w:rsidRPr="00794AB7" w:rsidRDefault="00F4745C">
      <w:pPr>
        <w:spacing w:before="11" w:after="0" w:line="220" w:lineRule="exact"/>
        <w:rPr>
          <w:lang w:val="de-DE"/>
        </w:rPr>
      </w:pPr>
    </w:p>
    <w:p w:rsidR="00F4745C" w:rsidRPr="00794AB7" w:rsidRDefault="00157E10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94AB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94AB7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94AB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85</w:t>
      </w:r>
      <w:r w:rsidRPr="00794AB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dB(A)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794AB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94AB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94AB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94AB7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94AB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794AB7">
        <w:rPr>
          <w:rFonts w:ascii="Arial" w:eastAsia="Arial" w:hAnsi="Arial" w:cs="Arial"/>
          <w:sz w:val="18"/>
          <w:szCs w:val="18"/>
          <w:lang w:val="de-DE"/>
        </w:rPr>
        <w:t>):</w:t>
      </w:r>
      <w:r w:rsidRPr="00794AB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85</w:t>
      </w:r>
      <w:r w:rsidRPr="00794AB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F4745C" w:rsidRPr="00794AB7" w:rsidRDefault="00F4745C">
      <w:pPr>
        <w:spacing w:before="11" w:after="0" w:line="220" w:lineRule="exact"/>
        <w:rPr>
          <w:lang w:val="de-DE"/>
        </w:rPr>
      </w:pPr>
    </w:p>
    <w:p w:rsidR="00F4745C" w:rsidRPr="00794AB7" w:rsidRDefault="00157E10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794AB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94AB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(L</w:t>
      </w:r>
      <w:r w:rsidRPr="00794AB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x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B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x</w:t>
      </w:r>
      <w:r w:rsidRPr="00794AB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H):</w:t>
      </w:r>
      <w:r w:rsidRPr="00794AB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655x655x551</w:t>
      </w:r>
      <w:r w:rsidRPr="00794AB7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F4745C" w:rsidRPr="00794AB7" w:rsidRDefault="00157E1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794AB7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48,6</w:t>
      </w:r>
      <w:r w:rsidRPr="00794AB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F4745C" w:rsidRPr="00794AB7" w:rsidRDefault="00F4745C">
      <w:pPr>
        <w:spacing w:before="14" w:after="0" w:line="240" w:lineRule="exact"/>
        <w:rPr>
          <w:sz w:val="24"/>
          <w:szCs w:val="24"/>
          <w:lang w:val="de-DE"/>
        </w:rPr>
      </w:pPr>
    </w:p>
    <w:p w:rsidR="00F4745C" w:rsidRPr="00794AB7" w:rsidRDefault="00157E1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794AB7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94AB7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after="0" w:line="200" w:lineRule="exact"/>
        <w:rPr>
          <w:sz w:val="20"/>
          <w:szCs w:val="20"/>
          <w:lang w:val="de-DE"/>
        </w:rPr>
      </w:pPr>
    </w:p>
    <w:p w:rsidR="00F4745C" w:rsidRPr="00794AB7" w:rsidRDefault="00F4745C">
      <w:pPr>
        <w:spacing w:before="3" w:after="0" w:line="240" w:lineRule="exact"/>
        <w:rPr>
          <w:sz w:val="24"/>
          <w:szCs w:val="24"/>
          <w:lang w:val="de-DE"/>
        </w:rPr>
      </w:pPr>
    </w:p>
    <w:p w:rsidR="00F4745C" w:rsidRPr="00794AB7" w:rsidRDefault="00157E1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F4745C" w:rsidRPr="00794AB7" w:rsidRDefault="00157E1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ruck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94AB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GmbH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94AB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4745C" w:rsidRPr="00794AB7" w:rsidRDefault="00157E1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97944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4745C" w:rsidRPr="00794AB7" w:rsidRDefault="00157E1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794AB7">
        <w:rPr>
          <w:rFonts w:ascii="Arial" w:eastAsia="Arial" w:hAnsi="Arial" w:cs="Arial"/>
          <w:sz w:val="18"/>
          <w:szCs w:val="18"/>
          <w:lang w:val="de-DE"/>
        </w:rPr>
        <w:t>Tel.</w:t>
      </w:r>
      <w:r w:rsidRPr="00794AB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94AB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794AB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794AB7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F4745C" w:rsidRPr="00794AB7" w:rsidRDefault="00F4745C">
      <w:pPr>
        <w:spacing w:after="0"/>
        <w:rPr>
          <w:lang w:val="de-DE"/>
        </w:rPr>
        <w:sectPr w:rsidR="00F4745C" w:rsidRPr="00794AB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F4745C" w:rsidRPr="00794AB7" w:rsidRDefault="00F4745C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F4745C" w:rsidRPr="00794AB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794AB7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F4745C" w:rsidRPr="00794AB7" w:rsidRDefault="00F4745C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F4745C" w:rsidRPr="00794AB7" w:rsidRDefault="00157E1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4745C" w:rsidRPr="00794AB7" w:rsidRDefault="00F4745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4745C" w:rsidRPr="00794AB7" w:rsidRDefault="00F4745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4745C" w:rsidRPr="00794AB7" w:rsidRDefault="00157E10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4745C" w:rsidRPr="00794AB7" w:rsidRDefault="00F4745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4745C" w:rsidRPr="00794AB7" w:rsidRDefault="00F4745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4745C" w:rsidRPr="00794AB7" w:rsidRDefault="00157E1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94AB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94AB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4745C" w:rsidRPr="00517E6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794AB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794AB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94AB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94AB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94AB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94AB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94AB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94AB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794AB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794AB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794AB7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4745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94AB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94AB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94AB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94AB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794AB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517E69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17E69" w:rsidRDefault="00517E69" w:rsidP="00517E6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17E69" w:rsidRDefault="00517E69" w:rsidP="00517E6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17E69" w:rsidRPr="00794AB7" w:rsidRDefault="00517E69" w:rsidP="00517E6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794AB7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F5262A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F5262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794AB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794AB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794AB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94AB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794AB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F4745C" w:rsidRPr="00517E6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794AB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94AB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794AB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794AB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794AB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794AB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F4745C" w:rsidRPr="00517E6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794AB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794AB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794AB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794AB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F4745C" w:rsidRPr="00794AB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794AB7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F4745C" w:rsidRPr="00517E6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794AB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4745C" w:rsidRPr="00794AB7" w:rsidRDefault="00157E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794AB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794AB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794AB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794AB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794AB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794AB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794AB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94AB7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794AB7" w:rsidTr="00794AB7">
        <w:trPr>
          <w:trHeight w:hRule="exact" w:val="230"/>
        </w:trPr>
        <w:tc>
          <w:tcPr>
            <w:tcW w:w="2108" w:type="dxa"/>
            <w:hideMark/>
          </w:tcPr>
          <w:p w:rsidR="00794AB7" w:rsidRDefault="00794AB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794AB7" w:rsidRDefault="00794AB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794AB7" w:rsidRDefault="00794AB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794AB7" w:rsidTr="00794AB7">
        <w:trPr>
          <w:trHeight w:hRule="exact" w:val="230"/>
        </w:trPr>
        <w:tc>
          <w:tcPr>
            <w:tcW w:w="2108" w:type="dxa"/>
            <w:hideMark/>
          </w:tcPr>
          <w:p w:rsidR="00794AB7" w:rsidRDefault="00794AB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794AB7" w:rsidRDefault="00794AB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794AB7" w:rsidRDefault="00794AB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FB2376" w:rsidRPr="00794AB7" w:rsidRDefault="00FB2376">
      <w:pPr>
        <w:rPr>
          <w:lang w:val="de-DE"/>
        </w:rPr>
      </w:pPr>
    </w:p>
    <w:sectPr w:rsidR="00FB2376" w:rsidRPr="00794AB7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376" w:rsidRDefault="00157E10">
      <w:pPr>
        <w:spacing w:after="0" w:line="240" w:lineRule="auto"/>
      </w:pPr>
      <w:r>
        <w:separator/>
      </w:r>
    </w:p>
  </w:endnote>
  <w:endnote w:type="continuationSeparator" w:id="0">
    <w:p w:rsidR="00FB2376" w:rsidRDefault="0015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376" w:rsidRDefault="00157E10">
      <w:pPr>
        <w:spacing w:after="0" w:line="240" w:lineRule="auto"/>
      </w:pPr>
      <w:r>
        <w:separator/>
      </w:r>
    </w:p>
  </w:footnote>
  <w:footnote w:type="continuationSeparator" w:id="0">
    <w:p w:rsidR="00FB2376" w:rsidRDefault="00157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45C" w:rsidRDefault="00517E6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F4745C" w:rsidRPr="00794AB7" w:rsidRDefault="00157E1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794AB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794AB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794AB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794AB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794AB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794AB7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794AB7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794AB7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794AB7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794AB7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F4745C" w:rsidRDefault="00157E1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F4745C" w:rsidRDefault="00157E1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F4745C" w:rsidRDefault="00157E1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F4745C" w:rsidRDefault="00157E1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F4745C" w:rsidRDefault="00157E1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745C"/>
    <w:rsid w:val="00066C05"/>
    <w:rsid w:val="00157E10"/>
    <w:rsid w:val="00517E69"/>
    <w:rsid w:val="00794AB7"/>
    <w:rsid w:val="00F4745C"/>
    <w:rsid w:val="00F5262A"/>
    <w:rsid w:val="00FB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2AE0D78-0BFE-49A1-B267-7FEA1F2A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4E42B03A.dotm</Template>
  <TotalTime>0</TotalTime>
  <Pages>2</Pages>
  <Words>469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2019-05-23T11:22:00Z</dcterms:created>
  <dcterms:modified xsi:type="dcterms:W3CDTF">2020-02-20T06:27:00Z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