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3B74" w:rsidRDefault="00763B74">
      <w:pPr>
        <w:spacing w:before="1" w:after="0" w:line="220" w:lineRule="exact"/>
      </w:pPr>
    </w:p>
    <w:p w:rsidR="00763B74" w:rsidRDefault="00E324C5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763B74" w:rsidRDefault="00E324C5">
      <w:pPr>
        <w:spacing w:before="16" w:after="0" w:line="258" w:lineRule="auto"/>
        <w:ind w:left="118" w:right="10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aluminium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purposes.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VDI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2052.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avoid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drainage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impurities.</w:t>
      </w:r>
    </w:p>
    <w:p w:rsidR="00763B74" w:rsidRDefault="00763B74">
      <w:pPr>
        <w:spacing w:before="1" w:after="0" w:line="160" w:lineRule="exact"/>
        <w:rPr>
          <w:sz w:val="16"/>
          <w:szCs w:val="16"/>
        </w:rPr>
      </w:pPr>
    </w:p>
    <w:p w:rsidR="00763B74" w:rsidRDefault="00763B74">
      <w:pPr>
        <w:spacing w:after="0" w:line="200" w:lineRule="exact"/>
        <w:rPr>
          <w:sz w:val="20"/>
          <w:szCs w:val="20"/>
        </w:rPr>
      </w:pPr>
    </w:p>
    <w:p w:rsidR="00763B74" w:rsidRDefault="00763B74">
      <w:pPr>
        <w:spacing w:after="0" w:line="200" w:lineRule="exact"/>
        <w:rPr>
          <w:sz w:val="20"/>
          <w:szCs w:val="20"/>
        </w:rPr>
      </w:pPr>
    </w:p>
    <w:p w:rsidR="00763B74" w:rsidRDefault="00763B74">
      <w:pPr>
        <w:spacing w:after="0" w:line="200" w:lineRule="exact"/>
        <w:rPr>
          <w:sz w:val="20"/>
          <w:szCs w:val="20"/>
        </w:rPr>
      </w:pPr>
    </w:p>
    <w:p w:rsidR="00763B74" w:rsidRDefault="00E324C5">
      <w:pPr>
        <w:spacing w:after="0" w:line="258" w:lineRule="auto"/>
        <w:ind w:left="118" w:right="6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energy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saving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rotor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dynamically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controller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continuously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adjust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0-10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signal.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stream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such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optimally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monitoring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electronic.</w:t>
      </w:r>
    </w:p>
    <w:p w:rsidR="00763B74" w:rsidRDefault="00763B74">
      <w:pPr>
        <w:spacing w:before="8" w:after="0" w:line="240" w:lineRule="exact"/>
        <w:rPr>
          <w:sz w:val="24"/>
          <w:szCs w:val="24"/>
        </w:rPr>
      </w:pPr>
    </w:p>
    <w:p w:rsidR="00763B74" w:rsidRDefault="00E324C5">
      <w:pPr>
        <w:spacing w:after="0" w:line="258" w:lineRule="auto"/>
        <w:ind w:left="118" w:right="24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763B74" w:rsidRDefault="00E324C5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763B74" w:rsidRDefault="00763B74">
      <w:pPr>
        <w:spacing w:before="4" w:after="0" w:line="130" w:lineRule="exact"/>
        <w:rPr>
          <w:sz w:val="13"/>
          <w:szCs w:val="13"/>
        </w:rPr>
      </w:pPr>
    </w:p>
    <w:p w:rsidR="00763B74" w:rsidRDefault="00763B74">
      <w:pPr>
        <w:spacing w:after="0" w:line="200" w:lineRule="exact"/>
        <w:rPr>
          <w:sz w:val="20"/>
          <w:szCs w:val="20"/>
        </w:rPr>
      </w:pPr>
    </w:p>
    <w:p w:rsidR="00763B74" w:rsidRDefault="00E324C5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763B74" w:rsidRDefault="00763B74">
      <w:pPr>
        <w:spacing w:before="7" w:after="0" w:line="240" w:lineRule="exact"/>
        <w:rPr>
          <w:sz w:val="24"/>
          <w:szCs w:val="24"/>
        </w:rPr>
      </w:pPr>
    </w:p>
    <w:p w:rsidR="00763B74" w:rsidRDefault="00E324C5">
      <w:pPr>
        <w:tabs>
          <w:tab w:val="left" w:pos="4560"/>
          <w:tab w:val="left" w:pos="4980"/>
        </w:tabs>
        <w:spacing w:after="0" w:line="267" w:lineRule="auto"/>
        <w:ind w:left="118" w:right="449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50,8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52,4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763B74" w:rsidRDefault="00763B74">
      <w:pPr>
        <w:spacing w:before="11" w:after="0" w:line="220" w:lineRule="exact"/>
      </w:pPr>
    </w:p>
    <w:p w:rsidR="00763B74" w:rsidRDefault="00E324C5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45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662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3,1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3998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763B74" w:rsidRDefault="00E324C5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54</w:t>
      </w:r>
    </w:p>
    <w:p w:rsidR="00763B74" w:rsidRDefault="00E324C5">
      <w:pPr>
        <w:tabs>
          <w:tab w:val="left" w:pos="4600"/>
        </w:tabs>
        <w:spacing w:before="23" w:after="0" w:line="267" w:lineRule="auto"/>
        <w:ind w:left="118" w:right="465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40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763B74" w:rsidRDefault="00763B74">
      <w:pPr>
        <w:spacing w:before="11" w:after="0" w:line="220" w:lineRule="exact"/>
      </w:pPr>
    </w:p>
    <w:p w:rsidR="00763B74" w:rsidRDefault="00E324C5">
      <w:pPr>
        <w:tabs>
          <w:tab w:val="left" w:pos="4700"/>
        </w:tabs>
        <w:spacing w:after="0" w:line="268" w:lineRule="auto"/>
        <w:ind w:left="118" w:right="439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763B74" w:rsidRDefault="00763B74">
      <w:pPr>
        <w:spacing w:before="11" w:after="0" w:line="220" w:lineRule="exact"/>
      </w:pPr>
    </w:p>
    <w:p w:rsidR="00763B74" w:rsidRDefault="00E324C5">
      <w:pPr>
        <w:tabs>
          <w:tab w:val="left" w:pos="384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553x553x482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763B74" w:rsidRDefault="00E324C5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28,0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763B74" w:rsidRDefault="00763B74">
      <w:pPr>
        <w:spacing w:before="14" w:after="0" w:line="240" w:lineRule="exact"/>
        <w:rPr>
          <w:sz w:val="24"/>
          <w:szCs w:val="24"/>
        </w:rPr>
      </w:pPr>
    </w:p>
    <w:p w:rsidR="00763B74" w:rsidRDefault="00E324C5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145542</w:t>
      </w:r>
    </w:p>
    <w:p w:rsidR="00763B74" w:rsidRDefault="00763B74">
      <w:pPr>
        <w:spacing w:after="0" w:line="200" w:lineRule="exact"/>
        <w:rPr>
          <w:sz w:val="20"/>
          <w:szCs w:val="20"/>
        </w:rPr>
      </w:pPr>
    </w:p>
    <w:p w:rsidR="00763B74" w:rsidRDefault="00763B74">
      <w:pPr>
        <w:spacing w:after="0" w:line="200" w:lineRule="exact"/>
        <w:rPr>
          <w:sz w:val="20"/>
          <w:szCs w:val="20"/>
        </w:rPr>
      </w:pPr>
    </w:p>
    <w:p w:rsidR="00763B74" w:rsidRDefault="00763B74">
      <w:pPr>
        <w:spacing w:after="0" w:line="200" w:lineRule="exact"/>
        <w:rPr>
          <w:sz w:val="20"/>
          <w:szCs w:val="20"/>
        </w:rPr>
      </w:pPr>
    </w:p>
    <w:p w:rsidR="00763B74" w:rsidRDefault="00763B74">
      <w:pPr>
        <w:spacing w:after="0" w:line="200" w:lineRule="exact"/>
        <w:rPr>
          <w:sz w:val="20"/>
          <w:szCs w:val="20"/>
        </w:rPr>
      </w:pPr>
    </w:p>
    <w:p w:rsidR="00763B74" w:rsidRDefault="00763B74">
      <w:pPr>
        <w:spacing w:after="0" w:line="200" w:lineRule="exact"/>
        <w:rPr>
          <w:sz w:val="20"/>
          <w:szCs w:val="20"/>
        </w:rPr>
      </w:pPr>
    </w:p>
    <w:p w:rsidR="00763B74" w:rsidRDefault="00763B74">
      <w:pPr>
        <w:spacing w:after="0" w:line="200" w:lineRule="exact"/>
        <w:rPr>
          <w:sz w:val="20"/>
          <w:szCs w:val="20"/>
        </w:rPr>
      </w:pPr>
    </w:p>
    <w:p w:rsidR="00763B74" w:rsidRDefault="00763B74">
      <w:pPr>
        <w:spacing w:after="0" w:line="200" w:lineRule="exact"/>
        <w:rPr>
          <w:sz w:val="20"/>
          <w:szCs w:val="20"/>
        </w:rPr>
      </w:pPr>
    </w:p>
    <w:p w:rsidR="00763B74" w:rsidRDefault="00763B74">
      <w:pPr>
        <w:spacing w:before="3" w:after="0" w:line="240" w:lineRule="exact"/>
        <w:rPr>
          <w:sz w:val="24"/>
          <w:szCs w:val="24"/>
        </w:rPr>
      </w:pPr>
    </w:p>
    <w:p w:rsidR="00763B74" w:rsidRDefault="00E324C5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763B74" w:rsidRDefault="00E324C5">
      <w:pPr>
        <w:spacing w:before="16" w:after="0" w:line="267" w:lineRule="auto"/>
        <w:ind w:left="118" w:right="7811"/>
        <w:rPr>
          <w:rFonts w:ascii="Arial" w:eastAsia="Arial" w:hAnsi="Arial" w:cs="Arial"/>
          <w:sz w:val="18"/>
          <w:szCs w:val="18"/>
        </w:rPr>
      </w:pPr>
      <w:r w:rsidRPr="00EB48A9">
        <w:rPr>
          <w:rFonts w:ascii="Arial" w:eastAsia="Arial" w:hAnsi="Arial" w:cs="Arial"/>
          <w:sz w:val="18"/>
          <w:szCs w:val="18"/>
        </w:rPr>
        <w:t>ruck</w:t>
      </w:r>
      <w:r w:rsidRPr="00EB48A9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 w:rsidRPr="00EB48A9">
        <w:rPr>
          <w:rFonts w:ascii="Arial" w:eastAsia="Arial" w:hAnsi="Arial" w:cs="Arial"/>
          <w:sz w:val="18"/>
          <w:szCs w:val="18"/>
        </w:rPr>
        <w:t>Ventilatoren</w:t>
      </w:r>
      <w:proofErr w:type="spellEnd"/>
      <w:r w:rsidRPr="00EB48A9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EB48A9">
        <w:rPr>
          <w:rFonts w:ascii="Arial" w:eastAsia="Arial" w:hAnsi="Arial" w:cs="Arial"/>
          <w:sz w:val="18"/>
          <w:szCs w:val="18"/>
        </w:rPr>
        <w:t>GmbH</w:t>
      </w:r>
      <w:r w:rsidRPr="00EB48A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EB48A9">
        <w:rPr>
          <w:rFonts w:ascii="Arial" w:eastAsia="Arial" w:hAnsi="Arial" w:cs="Arial"/>
          <w:sz w:val="18"/>
          <w:szCs w:val="18"/>
        </w:rPr>
        <w:t>Max-Planck-Str.</w:t>
      </w:r>
      <w:r w:rsidRPr="00EB48A9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763B74" w:rsidRDefault="00E324C5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763B74" w:rsidRDefault="00E324C5">
      <w:pPr>
        <w:spacing w:before="23" w:after="0" w:line="267" w:lineRule="auto"/>
        <w:ind w:left="118" w:right="81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763B74" w:rsidRDefault="00763B74">
      <w:pPr>
        <w:spacing w:after="0"/>
        <w:sectPr w:rsidR="00763B74">
          <w:headerReference w:type="default" r:id="rId7"/>
          <w:type w:val="continuous"/>
          <w:pgSz w:w="11900" w:h="16840"/>
          <w:pgMar w:top="1940" w:right="940" w:bottom="280" w:left="1060" w:header="850" w:footer="720" w:gutter="0"/>
          <w:cols w:space="720"/>
        </w:sectPr>
      </w:pPr>
    </w:p>
    <w:p w:rsidR="00763B74" w:rsidRDefault="00763B74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  <w:gridCol w:w="119"/>
      </w:tblGrid>
      <w:tr w:rsidR="00763B74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63B74" w:rsidRDefault="00E324C5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763B74" w:rsidRDefault="00763B74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763B74" w:rsidRDefault="00E324C5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63B74" w:rsidRDefault="00763B74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763B74" w:rsidRDefault="00763B74">
            <w:pPr>
              <w:spacing w:after="0" w:line="200" w:lineRule="exact"/>
              <w:rPr>
                <w:sz w:val="20"/>
                <w:szCs w:val="20"/>
              </w:rPr>
            </w:pPr>
          </w:p>
          <w:p w:rsidR="00763B74" w:rsidRDefault="00763B74">
            <w:pPr>
              <w:spacing w:after="0" w:line="200" w:lineRule="exact"/>
              <w:rPr>
                <w:sz w:val="20"/>
                <w:szCs w:val="20"/>
              </w:rPr>
            </w:pPr>
          </w:p>
          <w:p w:rsidR="00763B74" w:rsidRDefault="00E324C5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126170</w:t>
            </w:r>
          </w:p>
        </w:tc>
        <w:tc>
          <w:tcPr>
            <w:tcW w:w="60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63B74" w:rsidRDefault="00763B74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763B74" w:rsidRDefault="00763B74">
            <w:pPr>
              <w:spacing w:after="0" w:line="200" w:lineRule="exact"/>
              <w:rPr>
                <w:sz w:val="20"/>
                <w:szCs w:val="20"/>
              </w:rPr>
            </w:pPr>
          </w:p>
          <w:p w:rsidR="00763B74" w:rsidRDefault="00763B74">
            <w:pPr>
              <w:spacing w:after="0" w:line="200" w:lineRule="exact"/>
              <w:rPr>
                <w:sz w:val="20"/>
                <w:szCs w:val="20"/>
              </w:rPr>
            </w:pPr>
          </w:p>
          <w:p w:rsidR="00763B74" w:rsidRDefault="00E324C5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763B7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63B74" w:rsidRDefault="00E324C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670091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63B74" w:rsidRDefault="00763B74"/>
        </w:tc>
        <w:tc>
          <w:tcPr>
            <w:tcW w:w="60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63B74" w:rsidRDefault="00E324C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763B7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63B74" w:rsidRDefault="00E324C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63B74" w:rsidRDefault="00E324C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126356</w:t>
            </w:r>
          </w:p>
        </w:tc>
        <w:tc>
          <w:tcPr>
            <w:tcW w:w="60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63B74" w:rsidRDefault="00E324C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763B7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63B74" w:rsidRDefault="00E324C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670091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63B74" w:rsidRDefault="00763B74"/>
        </w:tc>
        <w:tc>
          <w:tcPr>
            <w:tcW w:w="60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63B74" w:rsidRDefault="00E324C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220,</w:t>
            </w:r>
          </w:p>
        </w:tc>
      </w:tr>
      <w:tr w:rsidR="00763B7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63B74" w:rsidRDefault="00763B74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63B74" w:rsidRDefault="00763B74"/>
        </w:tc>
        <w:tc>
          <w:tcPr>
            <w:tcW w:w="60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63B74" w:rsidRDefault="00E324C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763B7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63B74" w:rsidRDefault="00E324C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63B74" w:rsidRDefault="00E324C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133946</w:t>
            </w:r>
          </w:p>
        </w:tc>
        <w:tc>
          <w:tcPr>
            <w:tcW w:w="60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63B74" w:rsidRDefault="00E324C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763B7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63B74" w:rsidRDefault="00E324C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  <w:r w:rsidR="009353E0">
              <w:rPr>
                <w:rFonts w:ascii="Arial" w:eastAsia="Arial" w:hAnsi="Arial" w:cs="Arial"/>
                <w:sz w:val="18"/>
                <w:szCs w:val="18"/>
              </w:rPr>
              <w:t xml:space="preserve">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63B74" w:rsidRDefault="009353E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153000</w:t>
            </w:r>
          </w:p>
        </w:tc>
        <w:tc>
          <w:tcPr>
            <w:tcW w:w="60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63B74" w:rsidRDefault="00E324C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bookmarkEnd w:id="0"/>
      <w:tr w:rsidR="00763B7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63B74" w:rsidRDefault="00E324C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  <w:r w:rsidR="00EB48A9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="00EB48A9">
              <w:rPr>
                <w:rFonts w:ascii="Arial" w:eastAsia="Arial" w:hAnsi="Arial" w:cs="Arial"/>
                <w:sz w:val="18"/>
                <w:szCs w:val="18"/>
                <w:lang w:val="de-DE"/>
              </w:rPr>
              <w:t>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63B74" w:rsidRDefault="00EB48A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145422</w:t>
            </w:r>
          </w:p>
        </w:tc>
        <w:tc>
          <w:tcPr>
            <w:tcW w:w="60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63B74" w:rsidRDefault="00E324C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763B7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63B74" w:rsidRDefault="00E324C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63B74" w:rsidRDefault="00E324C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110735</w:t>
            </w:r>
          </w:p>
        </w:tc>
        <w:tc>
          <w:tcPr>
            <w:tcW w:w="60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63B74" w:rsidRDefault="00E324C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</w:tr>
      <w:tr w:rsidR="00763B7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63B74" w:rsidRDefault="00E324C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63B74" w:rsidRDefault="00E324C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137396</w:t>
            </w:r>
          </w:p>
        </w:tc>
        <w:tc>
          <w:tcPr>
            <w:tcW w:w="60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63B74" w:rsidRDefault="00E324C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763B7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63B74" w:rsidRDefault="00E324C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63B74" w:rsidRDefault="00E324C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110744</w:t>
            </w:r>
          </w:p>
        </w:tc>
        <w:tc>
          <w:tcPr>
            <w:tcW w:w="60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63B74" w:rsidRDefault="00E324C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763B7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63B74" w:rsidRDefault="00E324C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63B74" w:rsidRDefault="00E324C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103502</w:t>
            </w:r>
          </w:p>
        </w:tc>
        <w:tc>
          <w:tcPr>
            <w:tcW w:w="60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63B74" w:rsidRDefault="00E324C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5-step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transformer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IP54</w:t>
            </w:r>
          </w:p>
        </w:tc>
      </w:tr>
      <w:tr w:rsidR="00763B7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63B74" w:rsidRDefault="00E324C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035G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63B74" w:rsidRDefault="00E324C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111580</w:t>
            </w:r>
          </w:p>
        </w:tc>
        <w:tc>
          <w:tcPr>
            <w:tcW w:w="60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63B74" w:rsidRDefault="00E324C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5-step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trafo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gas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valve,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IP54</w:t>
            </w:r>
          </w:p>
        </w:tc>
      </w:tr>
      <w:tr w:rsidR="00763B7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63B74" w:rsidRDefault="00E324C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63B74" w:rsidRDefault="00E324C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103954</w:t>
            </w:r>
          </w:p>
        </w:tc>
        <w:tc>
          <w:tcPr>
            <w:tcW w:w="60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63B74" w:rsidRDefault="00E324C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7-step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transformer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cabinet,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  <w:tr w:rsidR="00763B7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63B74" w:rsidRDefault="00E324C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63B74" w:rsidRDefault="00E324C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60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63B74" w:rsidRDefault="00E324C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763B7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63B74" w:rsidRDefault="00E324C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63B74" w:rsidRDefault="00E324C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60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63B74" w:rsidRDefault="00E324C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763B7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63B74" w:rsidRDefault="00E324C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63B74" w:rsidRDefault="00E324C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60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63B74" w:rsidRDefault="00E324C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763B7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63B74" w:rsidRDefault="00E324C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63B74" w:rsidRDefault="00E324C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60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63B74" w:rsidRDefault="00E324C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763B7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63B74" w:rsidRDefault="00E324C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63B74" w:rsidRDefault="00E324C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60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63B74" w:rsidRDefault="00E324C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  <w:tr w:rsidR="008F1F42" w:rsidRPr="00C965DD" w:rsidTr="00115D41">
        <w:trPr>
          <w:gridAfter w:val="1"/>
          <w:wAfter w:w="119" w:type="dxa"/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F1F42" w:rsidRPr="00C965DD" w:rsidRDefault="008F1F42" w:rsidP="00115D4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F1F42" w:rsidRPr="00C965DD" w:rsidRDefault="008F1F42" w:rsidP="00115D4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126080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F1F42" w:rsidRPr="00C965DD" w:rsidRDefault="008F1F42" w:rsidP="00115D4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Differential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sensor</w:t>
            </w:r>
          </w:p>
        </w:tc>
      </w:tr>
      <w:tr w:rsidR="008F1F42" w:rsidRPr="00C965DD" w:rsidTr="00115D41">
        <w:trPr>
          <w:gridAfter w:val="1"/>
          <w:wAfter w:w="119" w:type="dxa"/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F1F42" w:rsidRPr="00C965DD" w:rsidRDefault="008F1F42" w:rsidP="00115D4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F1F42" w:rsidRPr="00C965DD" w:rsidRDefault="008F1F42" w:rsidP="00115D4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F1F42" w:rsidRPr="00C965DD" w:rsidRDefault="008F1F42" w:rsidP="00115D4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6405D1"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A437D0" w:rsidRDefault="00A437D0"/>
    <w:sectPr w:rsidR="00A437D0">
      <w:pgSz w:w="11900" w:h="16840"/>
      <w:pgMar w:top="1940" w:right="136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37D0" w:rsidRDefault="00E324C5">
      <w:pPr>
        <w:spacing w:after="0" w:line="240" w:lineRule="auto"/>
      </w:pPr>
      <w:r>
        <w:separator/>
      </w:r>
    </w:p>
  </w:endnote>
  <w:endnote w:type="continuationSeparator" w:id="0">
    <w:p w:rsidR="00A437D0" w:rsidRDefault="00E324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37D0" w:rsidRDefault="00E324C5">
      <w:pPr>
        <w:spacing w:after="0" w:line="240" w:lineRule="auto"/>
      </w:pPr>
      <w:r>
        <w:separator/>
      </w:r>
    </w:p>
  </w:footnote>
  <w:footnote w:type="continuationSeparator" w:id="0">
    <w:p w:rsidR="00A437D0" w:rsidRDefault="00E324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B74" w:rsidRDefault="009353E0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353.4pt;height:22.5pt;z-index:-251659776;mso-position-horizontal-relative:page;mso-position-vertical-relative:page" filled="f" stroked="f">
          <v:textbox inset="0,0,0,0">
            <w:txbxContent>
              <w:p w:rsidR="00763B74" w:rsidRDefault="00E324C5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motor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outside</w:t>
                </w:r>
                <w:r>
                  <w:rPr>
                    <w:rFonts w:ascii="Times New Roman" w:eastAsia="Times New Roman" w:hAnsi="Times New Roman" w:cs="Times New Roman"/>
                    <w:w w:val="1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the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air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stream,</w:t>
                </w:r>
                <w:r>
                  <w:rPr>
                    <w:rFonts w:ascii="Times New Roman" w:eastAsia="Times New Roman" w:hAnsi="Times New Roman" w:cs="Times New Roman"/>
                    <w:spacing w:val="4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sound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insulated</w:t>
                </w:r>
              </w:p>
              <w:p w:rsidR="00763B74" w:rsidRDefault="00E324C5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kitchen</w:t>
                </w:r>
                <w:r>
                  <w:rPr>
                    <w:rFonts w:ascii="Times New Roman" w:eastAsia="Times New Roman" w:hAnsi="Times New Roman" w:cs="Times New Roman"/>
                    <w:w w:val="1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exhaust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120°C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763B74" w:rsidRDefault="00E324C5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763B74" w:rsidRDefault="00E324C5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68.5pt;height:22.5pt;z-index:-251657728;mso-position-horizontal-relative:page;mso-position-vertical-relative:page" filled="f" stroked="f">
          <v:textbox inset="0,0,0,0">
            <w:txbxContent>
              <w:p w:rsidR="00763B74" w:rsidRDefault="00E324C5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DVNI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225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763B74" w:rsidRDefault="00E324C5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145173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763B74"/>
    <w:rsid w:val="00670091"/>
    <w:rsid w:val="00763B74"/>
    <w:rsid w:val="008F1F42"/>
    <w:rsid w:val="009353E0"/>
    <w:rsid w:val="00A437D0"/>
    <w:rsid w:val="00BF2E55"/>
    <w:rsid w:val="00E324C5"/>
    <w:rsid w:val="00EB4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292D1D"/>
  <w15:docId w15:val="{854ABCFF-29A9-463E-8228-6D4EBA71B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CCFDA21F.dotm</Template>
  <TotalTime>0</TotalTime>
  <Pages>2</Pages>
  <Words>507</Words>
  <Characters>3200</Characters>
  <Application>Microsoft Office Word</Application>
  <DocSecurity>0</DocSecurity>
  <Lines>26</Lines>
  <Paragraphs>7</Paragraphs>
  <ScaleCrop>false</ScaleCrop>
  <Company/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DVNI...EC LV Texte EN.xlsx</dc:title>
  <dc:creator>i.isaila</dc:creator>
  <cp:lastModifiedBy>Ioan Isaila</cp:lastModifiedBy>
  <cp:revision>7</cp:revision>
  <dcterms:created xsi:type="dcterms:W3CDTF">2019-05-23T11:20:00Z</dcterms:created>
  <dcterms:modified xsi:type="dcterms:W3CDTF">2020-02-20T06:28:00Z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2019-05-23T00:00:00Z</vt:filetime>
  </property>
  <property fmtid="{D5CDD505-2E9C-101B-9397-08002B2CF9AE}" pid="3" name="LastSaved">
    <vt:filetime>2019-05-23T00:00:00Z</vt:filetime>
  </property>
</Properties>
</file>