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5E7F43">
      <w:pPr>
        <w:spacing w:before="11" w:after="0" w:line="240" w:lineRule="exact"/>
        <w:rPr>
          <w:sz w:val="24"/>
          <w:szCs w:val="24"/>
          <w:lang w:val="de-DE"/>
        </w:rPr>
      </w:pPr>
    </w:p>
    <w:p w:rsidR="005E7F43" w:rsidRPr="007B5727" w:rsidRDefault="000810CC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Typ:</w:t>
      </w:r>
      <w:r w:rsidRPr="007B572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DVNI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500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D4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5E7F43" w:rsidRPr="007B5727" w:rsidRDefault="000810CC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145042</w:t>
      </w:r>
    </w:p>
    <w:p w:rsidR="005E7F43" w:rsidRPr="007B5727" w:rsidRDefault="005E7F43">
      <w:pPr>
        <w:spacing w:before="14" w:after="0" w:line="240" w:lineRule="exact"/>
        <w:rPr>
          <w:sz w:val="24"/>
          <w:szCs w:val="24"/>
          <w:lang w:val="de-DE"/>
        </w:rPr>
      </w:pPr>
    </w:p>
    <w:p w:rsidR="005E7F43" w:rsidRPr="007B5727" w:rsidRDefault="000810C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5E7F43" w:rsidRPr="007B5727" w:rsidRDefault="000810CC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7B572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7B572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7B5727">
        <w:rPr>
          <w:rFonts w:ascii="Arial" w:eastAsia="Arial" w:hAnsi="Arial" w:cs="Arial"/>
          <w:sz w:val="18"/>
          <w:szCs w:val="18"/>
          <w:lang w:val="de-DE"/>
        </w:rPr>
        <w:t>.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AlMg3,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40mm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7B572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Die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ist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durch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C7262D" w:rsidRPr="007B5727">
        <w:rPr>
          <w:rFonts w:ascii="Arial" w:eastAsia="Arial" w:hAnsi="Arial" w:cs="Arial"/>
          <w:sz w:val="18"/>
          <w:szCs w:val="18"/>
          <w:lang w:val="de-DE"/>
        </w:rPr>
        <w:t>einen</w:t>
      </w:r>
      <w:r w:rsidR="00C7262D"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Vogel-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7B572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vor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7B572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aus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sowie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für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die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von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nach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DIN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24154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/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EN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12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220.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ist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für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am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im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ohne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das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zu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7B5727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7B572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5E7F43" w:rsidRPr="007B5727" w:rsidRDefault="000810CC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7B572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für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den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gem.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VDI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2052.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Die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die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7B572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sorgt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für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einen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Ablauf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7B572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in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einen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5E7F43" w:rsidRPr="007B5727" w:rsidRDefault="005E7F43">
      <w:pPr>
        <w:spacing w:before="7" w:after="0" w:line="190" w:lineRule="exact"/>
        <w:rPr>
          <w:sz w:val="19"/>
          <w:szCs w:val="19"/>
          <w:lang w:val="de-DE"/>
        </w:rPr>
      </w:pPr>
    </w:p>
    <w:p w:rsidR="005E7F43" w:rsidRPr="007B5727" w:rsidRDefault="000810CC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Das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7B572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ist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auf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die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Welle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eines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IEC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7B572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einen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hat,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das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von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Öl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7B572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7B572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Das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ist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einer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und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7B572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Das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ist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dem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Motor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der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6.3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nach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1940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auf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2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Ebenen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7B572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nur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über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7B572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7B572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ist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Zum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kommen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mit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7B5727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muss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7B572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952341" w:rsidRPr="007B5727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des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über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einen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FU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oder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7B572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Der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7B572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über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den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5E7F43" w:rsidRPr="007B5727" w:rsidRDefault="005E7F43">
      <w:pPr>
        <w:spacing w:before="9" w:after="0" w:line="160" w:lineRule="exact"/>
        <w:rPr>
          <w:sz w:val="16"/>
          <w:szCs w:val="16"/>
          <w:lang w:val="de-DE"/>
        </w:rPr>
      </w:pPr>
    </w:p>
    <w:p w:rsidR="005E7F43" w:rsidRPr="007B5727" w:rsidRDefault="000810C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CE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EG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7B572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für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7B572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EMV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–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5E7F43" w:rsidRPr="007B5727" w:rsidRDefault="000810CC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7B572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7B572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7B572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7B5727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7B5727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7B5727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7B5727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7B572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7B5727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7B572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7B572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5E7F43" w:rsidRPr="007B5727" w:rsidRDefault="005E7F43">
      <w:pPr>
        <w:spacing w:before="7" w:after="0" w:line="150" w:lineRule="exact"/>
        <w:rPr>
          <w:sz w:val="15"/>
          <w:szCs w:val="15"/>
          <w:lang w:val="de-DE"/>
        </w:rPr>
      </w:pPr>
    </w:p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0810C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7B5727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5E7F43" w:rsidRPr="007B5727" w:rsidRDefault="005E7F43">
      <w:pPr>
        <w:spacing w:before="7" w:after="0" w:line="240" w:lineRule="exact"/>
        <w:rPr>
          <w:sz w:val="24"/>
          <w:szCs w:val="24"/>
          <w:lang w:val="de-DE"/>
        </w:rPr>
      </w:pPr>
    </w:p>
    <w:p w:rsidR="005E7F43" w:rsidRPr="007B5727" w:rsidRDefault="000810CC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(V):</w:t>
      </w:r>
      <w:r w:rsidRPr="007B572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m³/h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7B5727">
        <w:rPr>
          <w:rFonts w:ascii="Arial" w:eastAsia="Arial" w:hAnsi="Arial" w:cs="Arial"/>
          <w:sz w:val="18"/>
          <w:szCs w:val="18"/>
          <w:lang w:val="de-DE"/>
        </w:rPr>
        <w:t>Δ</w:t>
      </w:r>
      <w:r w:rsidRPr="007B5727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7B572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7B572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7B5727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max.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7B5727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7B572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7B572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54,0</w:t>
      </w:r>
      <w:r w:rsidRPr="007B572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%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total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max.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7B5727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55,2</w:t>
      </w:r>
      <w:r w:rsidRPr="007B572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5E7F43" w:rsidRPr="007B5727" w:rsidRDefault="005E7F43">
      <w:pPr>
        <w:spacing w:before="11" w:after="0" w:line="220" w:lineRule="exact"/>
        <w:rPr>
          <w:lang w:val="de-DE"/>
        </w:rPr>
      </w:pPr>
    </w:p>
    <w:p w:rsidR="005E7F43" w:rsidRPr="007B5727" w:rsidRDefault="000810CC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(U):</w:t>
      </w:r>
      <w:r w:rsidRPr="007B572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400,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3~</w:t>
      </w:r>
      <w:r w:rsidRPr="007B572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(f):</w:t>
      </w:r>
      <w:r w:rsidRPr="007B572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50</w:t>
      </w:r>
      <w:r w:rsidRPr="007B572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Hz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7B572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7B5727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1342</w:t>
      </w:r>
      <w:r w:rsidRPr="007B572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W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7B572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max.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</w:t>
      </w:r>
      <w:r w:rsidRPr="007B5727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7B5727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7B5727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2,7</w:t>
      </w:r>
      <w:r w:rsidRPr="007B572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A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7B572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(n):</w:t>
      </w:r>
      <w:r w:rsidRPr="007B572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1450</w:t>
      </w:r>
      <w:r w:rsidRPr="007B572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7B5727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7B5727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5E7F43" w:rsidRPr="007B5727" w:rsidRDefault="000810CC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Motor:</w:t>
      </w:r>
      <w:r w:rsidRPr="007B572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IP</w:t>
      </w:r>
      <w:r w:rsidRPr="007B5727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5E7F43" w:rsidRPr="007B5727" w:rsidRDefault="000810CC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7B572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7B5727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IP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-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7B572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max.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7B5727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50</w:t>
      </w:r>
      <w:r w:rsidRPr="007B572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°C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7B572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max.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7B5727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120</w:t>
      </w:r>
      <w:r w:rsidRPr="007B572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5E7F43" w:rsidRPr="007B5727" w:rsidRDefault="005E7F43">
      <w:pPr>
        <w:spacing w:before="11" w:after="0" w:line="220" w:lineRule="exact"/>
        <w:rPr>
          <w:lang w:val="de-DE"/>
        </w:rPr>
      </w:pPr>
    </w:p>
    <w:p w:rsidR="005E7F43" w:rsidRPr="007B5727" w:rsidRDefault="000810CC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7B5727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7B572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7B5727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7B572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78</w:t>
      </w:r>
      <w:r w:rsidRPr="007B5727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dB(A)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7B572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7B572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7B572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7B5727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7B572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7B5727">
        <w:rPr>
          <w:rFonts w:ascii="Arial" w:eastAsia="Arial" w:hAnsi="Arial" w:cs="Arial"/>
          <w:sz w:val="18"/>
          <w:szCs w:val="18"/>
          <w:lang w:val="de-DE"/>
        </w:rPr>
        <w:t>):</w:t>
      </w:r>
      <w:r w:rsidRPr="007B572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80</w:t>
      </w:r>
      <w:r w:rsidRPr="007B5727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5E7F43" w:rsidRPr="007B5727" w:rsidRDefault="005E7F43">
      <w:pPr>
        <w:spacing w:before="11" w:after="0" w:line="220" w:lineRule="exact"/>
        <w:rPr>
          <w:lang w:val="de-DE"/>
        </w:rPr>
      </w:pPr>
    </w:p>
    <w:p w:rsidR="005E7F43" w:rsidRPr="007B5727" w:rsidRDefault="000810CC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7B572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(L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x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B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x</w:t>
      </w:r>
      <w:r w:rsidRPr="007B572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H):</w:t>
      </w:r>
      <w:r w:rsidRPr="007B572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984x984x776</w:t>
      </w:r>
      <w:r w:rsidRPr="007B5727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5E7F43" w:rsidRPr="007B5727" w:rsidRDefault="000810CC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7B5727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105,0</w:t>
      </w:r>
      <w:r w:rsidRPr="007B5727">
        <w:rPr>
          <w:rFonts w:ascii="Times New Roman" w:eastAsia="Times New Roman" w:hAnsi="Times New Roman" w:cs="Times New Roman"/>
          <w:spacing w:val="28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5E7F43" w:rsidRPr="007B5727" w:rsidRDefault="005E7F43">
      <w:pPr>
        <w:spacing w:before="14" w:after="0" w:line="240" w:lineRule="exact"/>
        <w:rPr>
          <w:sz w:val="24"/>
          <w:szCs w:val="24"/>
          <w:lang w:val="de-DE"/>
        </w:rPr>
      </w:pPr>
    </w:p>
    <w:p w:rsidR="005E7F43" w:rsidRPr="007B5727" w:rsidRDefault="000810CC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7B5727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5E7F43" w:rsidRPr="007B5727" w:rsidRDefault="005E7F43">
      <w:pPr>
        <w:spacing w:before="2" w:after="0" w:line="150" w:lineRule="exact"/>
        <w:rPr>
          <w:sz w:val="15"/>
          <w:szCs w:val="15"/>
          <w:lang w:val="de-DE"/>
        </w:rPr>
      </w:pPr>
    </w:p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0810C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5E7F43" w:rsidRPr="007B5727" w:rsidRDefault="000810CC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ruck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7B572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GmbH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7B572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5E7F43" w:rsidRPr="007B5727" w:rsidRDefault="000810C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97944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5E7F43" w:rsidRPr="007B5727" w:rsidRDefault="000810CC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Tel.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A2458A">
        <w:fldChar w:fldCharType="begin"/>
      </w:r>
      <w:r w:rsidR="00A2458A" w:rsidRPr="00A2458A">
        <w:rPr>
          <w:lang w:val="de-DE"/>
        </w:rPr>
        <w:instrText xml:space="preserve"> HYPERLINK "http://www.ruck.eu/" \h </w:instrText>
      </w:r>
      <w:r w:rsidR="00A2458A">
        <w:fldChar w:fldCharType="separate"/>
      </w:r>
      <w:r w:rsidRPr="007B5727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A2458A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5E7F43" w:rsidRPr="007B5727" w:rsidRDefault="005E7F43">
      <w:pPr>
        <w:spacing w:after="0"/>
        <w:rPr>
          <w:lang w:val="de-DE"/>
        </w:rPr>
        <w:sectPr w:rsidR="005E7F43" w:rsidRPr="007B5727">
          <w:headerReference w:type="default" r:id="rId6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5E7F43" w:rsidRPr="007B5727" w:rsidRDefault="005E7F43">
      <w:pPr>
        <w:spacing w:after="0" w:line="200" w:lineRule="exact"/>
        <w:rPr>
          <w:sz w:val="20"/>
          <w:szCs w:val="20"/>
          <w:lang w:val="de-DE"/>
        </w:rPr>
      </w:pPr>
    </w:p>
    <w:p w:rsidR="005E7F43" w:rsidRPr="007B5727" w:rsidRDefault="005E7F43">
      <w:pPr>
        <w:spacing w:before="11" w:after="0" w:line="240" w:lineRule="exact"/>
        <w:rPr>
          <w:sz w:val="24"/>
          <w:szCs w:val="24"/>
          <w:lang w:val="de-DE"/>
        </w:rPr>
      </w:pPr>
    </w:p>
    <w:p w:rsidR="005E7F43" w:rsidRPr="007B5727" w:rsidRDefault="000810CC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sz w:val="18"/>
          <w:szCs w:val="18"/>
          <w:lang w:val="de-DE"/>
        </w:rPr>
        <w:t>Typ:</w:t>
      </w:r>
      <w:r w:rsidRPr="007B572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DVNI</w:t>
      </w:r>
      <w:r w:rsidRPr="007B57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500</w:t>
      </w:r>
      <w:r w:rsidRPr="007B57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D4</w:t>
      </w:r>
      <w:r w:rsidRPr="007B57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B572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5E7F43" w:rsidRPr="007B5727" w:rsidRDefault="000810CC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7B572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7B57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B5727">
        <w:rPr>
          <w:rFonts w:ascii="Arial" w:eastAsia="Arial" w:hAnsi="Arial" w:cs="Arial"/>
          <w:sz w:val="18"/>
          <w:szCs w:val="18"/>
          <w:lang w:val="de-DE"/>
        </w:rPr>
        <w:t>145042</w:t>
      </w:r>
    </w:p>
    <w:p w:rsidR="005E7F43" w:rsidRPr="007B5727" w:rsidRDefault="005E7F43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5E7F43" w:rsidRPr="007B572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7B5727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5E7F43" w:rsidRPr="007B5727" w:rsidRDefault="005E7F43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5E7F43" w:rsidRPr="007B5727" w:rsidRDefault="000810C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5E7F43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5E7F43" w:rsidRPr="007B5727" w:rsidRDefault="005E7F4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E7F43" w:rsidRPr="007B5727" w:rsidRDefault="005E7F4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E7F43" w:rsidRPr="007B5727" w:rsidRDefault="000810CC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126193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5E7F43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5E7F43" w:rsidRPr="007B5727" w:rsidRDefault="005E7F4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E7F43" w:rsidRPr="007B5727" w:rsidRDefault="005E7F4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E7F43" w:rsidRPr="007B5727" w:rsidRDefault="000810C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7B572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7B572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5E7F43" w:rsidRPr="00A2458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5E7F4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7B572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7B572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7B572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7B572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7B572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126461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7B572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7B572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7B572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5E7F4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7B5727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5E7F43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5E7F4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7B572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7B572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7B572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7B572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133976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7B572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A2458A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2458A" w:rsidRDefault="00A2458A" w:rsidP="00A2458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2458A" w:rsidRDefault="00A2458A" w:rsidP="00A2458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2458A" w:rsidRPr="007B5727" w:rsidRDefault="00A2458A" w:rsidP="00A2458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7B5727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17461D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17461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7B572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7B572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140409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7B572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5E7F43" w:rsidRPr="0017461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141844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B572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B572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5E7F43" w:rsidRPr="0017461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141855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B572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B572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5E7F43" w:rsidRPr="0017461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141866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B572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B572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5E7F43" w:rsidRPr="0017461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141877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B572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B572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7B572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7B572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5E7F43" w:rsidRPr="0017461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7B572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7B572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7B572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7B572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7B572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7B572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7B572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5E7F43" w:rsidRPr="0017461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7B572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7B572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7B572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7B572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5E7F43" w:rsidRPr="007B572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E7F43" w:rsidRPr="007B5727" w:rsidRDefault="000810C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7B5727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7B572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7B572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B5727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7B5727" w:rsidRPr="0017461D" w:rsidTr="007B5727">
        <w:trPr>
          <w:trHeight w:hRule="exact" w:val="230"/>
        </w:trPr>
        <w:tc>
          <w:tcPr>
            <w:tcW w:w="2108" w:type="dxa"/>
            <w:hideMark/>
          </w:tcPr>
          <w:p w:rsidR="007B5727" w:rsidRDefault="007B57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7B5727" w:rsidRDefault="007B57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7B5727" w:rsidRDefault="007B57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7B5727" w:rsidTr="007B5727">
        <w:trPr>
          <w:trHeight w:hRule="exact" w:val="230"/>
        </w:trPr>
        <w:tc>
          <w:tcPr>
            <w:tcW w:w="2108" w:type="dxa"/>
            <w:hideMark/>
          </w:tcPr>
          <w:p w:rsidR="007B5727" w:rsidRDefault="007B57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7B5727" w:rsidRDefault="007B57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7B5727" w:rsidRDefault="007B57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8840CC" w:rsidRPr="007B5727" w:rsidRDefault="008840CC">
      <w:pPr>
        <w:rPr>
          <w:lang w:val="de-DE"/>
        </w:rPr>
      </w:pPr>
    </w:p>
    <w:sectPr w:rsidR="008840CC" w:rsidRPr="007B5727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0CC" w:rsidRDefault="000810CC">
      <w:pPr>
        <w:spacing w:after="0" w:line="240" w:lineRule="auto"/>
      </w:pPr>
      <w:r>
        <w:separator/>
      </w:r>
    </w:p>
  </w:endnote>
  <w:endnote w:type="continuationSeparator" w:id="0">
    <w:p w:rsidR="008840CC" w:rsidRDefault="00081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0CC" w:rsidRDefault="000810CC">
      <w:pPr>
        <w:spacing w:after="0" w:line="240" w:lineRule="auto"/>
      </w:pPr>
      <w:r>
        <w:separator/>
      </w:r>
    </w:p>
  </w:footnote>
  <w:footnote w:type="continuationSeparator" w:id="0">
    <w:p w:rsidR="008840CC" w:rsidRDefault="00081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F43" w:rsidRDefault="00A2458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5E7F43" w:rsidRPr="007B5727" w:rsidRDefault="000810C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7B572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7B572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B572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7B5727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B572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7B5727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B572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7B5727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7B572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7B572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B572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7B5727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7B572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7B5727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7B5727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E7F43"/>
    <w:rsid w:val="000810CC"/>
    <w:rsid w:val="0017461D"/>
    <w:rsid w:val="002055D5"/>
    <w:rsid w:val="005E7F43"/>
    <w:rsid w:val="007B5727"/>
    <w:rsid w:val="008840CC"/>
    <w:rsid w:val="00952341"/>
    <w:rsid w:val="00A2458A"/>
    <w:rsid w:val="00C7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2667D5E-8F2F-49DC-A7FA-D03C6970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95E4C85E.dotm</Template>
  <TotalTime>0</TotalTime>
  <Pages>2</Pages>
  <Words>580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2019-05-22T15:45:00Z</dcterms:created>
  <dcterms:modified xsi:type="dcterms:W3CDTF">2020-02-20T06:08:00Z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