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before="11" w:after="0" w:line="240" w:lineRule="exact"/>
        <w:rPr>
          <w:sz w:val="24"/>
          <w:szCs w:val="24"/>
          <w:lang w:val="de-DE"/>
        </w:rPr>
      </w:pPr>
    </w:p>
    <w:p w:rsidR="00E72B62" w:rsidRPr="00F3409A" w:rsidRDefault="000536D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Typ:</w:t>
      </w:r>
      <w:r w:rsidRPr="00F3409A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DVNI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450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D4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72B62" w:rsidRPr="00F3409A" w:rsidRDefault="000536D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145041</w:t>
      </w:r>
    </w:p>
    <w:p w:rsidR="00E72B62" w:rsidRPr="00F3409A" w:rsidRDefault="00E72B62">
      <w:pPr>
        <w:spacing w:before="14" w:after="0" w:line="240" w:lineRule="exact"/>
        <w:rPr>
          <w:sz w:val="24"/>
          <w:szCs w:val="24"/>
          <w:lang w:val="de-DE"/>
        </w:rPr>
      </w:pPr>
    </w:p>
    <w:p w:rsidR="00E72B62" w:rsidRPr="00F3409A" w:rsidRDefault="000536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E72B62" w:rsidRPr="00F3409A" w:rsidRDefault="000536D7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F3409A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AlMg3,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40mm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F3409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Die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durch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8B7DFD" w:rsidRPr="00F3409A">
        <w:rPr>
          <w:rFonts w:ascii="Arial" w:eastAsia="Arial" w:hAnsi="Arial" w:cs="Arial"/>
          <w:sz w:val="18"/>
          <w:szCs w:val="18"/>
          <w:lang w:val="de-DE"/>
        </w:rPr>
        <w:t>einen</w:t>
      </w:r>
      <w:r w:rsidR="008B7DFD"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Vogel-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F3409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F3409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sowie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die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nach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24154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/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12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220.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am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im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ohne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zu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F3409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E72B62" w:rsidRPr="00F3409A" w:rsidRDefault="000536D7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F3409A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gem.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VDI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2052.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Die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die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F3409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sorgt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einen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Ablauf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F3409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in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einen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E72B62" w:rsidRPr="00F3409A" w:rsidRDefault="00E72B62">
      <w:pPr>
        <w:spacing w:before="7" w:after="0" w:line="190" w:lineRule="exact"/>
        <w:rPr>
          <w:sz w:val="19"/>
          <w:szCs w:val="19"/>
          <w:lang w:val="de-DE"/>
        </w:rPr>
      </w:pPr>
    </w:p>
    <w:p w:rsidR="00E72B62" w:rsidRPr="00F3409A" w:rsidRDefault="000536D7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Das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F3409A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auf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die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Welle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eines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IEC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F3409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einen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hat,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Öl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F3409A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F3409A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einer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und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F3409A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Das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dem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Motor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6.3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nach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1940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auf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2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Ebenen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F3409A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nur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über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F3409A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F3409A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ist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Zum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kommen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mit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F3409A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muss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F3409A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EC3650" w:rsidRPr="00F3409A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des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über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einen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FU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oder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F3409A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Der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F3409A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über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den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E72B62" w:rsidRPr="00F3409A" w:rsidRDefault="00E72B62">
      <w:pPr>
        <w:spacing w:before="9" w:after="0" w:line="160" w:lineRule="exact"/>
        <w:rPr>
          <w:sz w:val="16"/>
          <w:szCs w:val="16"/>
          <w:lang w:val="de-DE"/>
        </w:rPr>
      </w:pPr>
    </w:p>
    <w:p w:rsidR="00E72B62" w:rsidRPr="00F3409A" w:rsidRDefault="000536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CE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EG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F3409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für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F3409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EMV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–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E72B62" w:rsidRPr="00F3409A" w:rsidRDefault="000536D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F3409A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F3409A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3409A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F3409A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F3409A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F3409A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F3409A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3409A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F3409A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F3409A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F3409A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E72B62" w:rsidRPr="00F3409A" w:rsidRDefault="00E72B62">
      <w:pPr>
        <w:spacing w:before="7" w:after="0" w:line="150" w:lineRule="exact"/>
        <w:rPr>
          <w:sz w:val="15"/>
          <w:szCs w:val="15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0536D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F3409A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E72B62" w:rsidRPr="00F3409A" w:rsidRDefault="00E72B62">
      <w:pPr>
        <w:spacing w:before="7" w:after="0" w:line="240" w:lineRule="exact"/>
        <w:rPr>
          <w:sz w:val="24"/>
          <w:szCs w:val="24"/>
          <w:lang w:val="de-DE"/>
        </w:rPr>
      </w:pPr>
    </w:p>
    <w:p w:rsidR="00E72B62" w:rsidRPr="00F3409A" w:rsidRDefault="000536D7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(V):</w:t>
      </w:r>
      <w:r w:rsidRPr="00F3409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m³/h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F3409A">
        <w:rPr>
          <w:rFonts w:ascii="Arial" w:eastAsia="Arial" w:hAnsi="Arial" w:cs="Arial"/>
          <w:sz w:val="18"/>
          <w:szCs w:val="18"/>
          <w:lang w:val="de-DE"/>
        </w:rPr>
        <w:t>Δ</w:t>
      </w:r>
      <w:r w:rsidRPr="00F3409A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3409A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Pa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3409A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3409A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56,4</w:t>
      </w:r>
      <w:r w:rsidRPr="00F3409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%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total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F3409A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57,2</w:t>
      </w:r>
      <w:r w:rsidRPr="00F3409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E72B62" w:rsidRPr="00F3409A" w:rsidRDefault="00E72B62">
      <w:pPr>
        <w:spacing w:before="11" w:after="0" w:line="220" w:lineRule="exact"/>
        <w:rPr>
          <w:lang w:val="de-DE"/>
        </w:rPr>
      </w:pPr>
    </w:p>
    <w:p w:rsidR="00E72B62" w:rsidRPr="00F3409A" w:rsidRDefault="000536D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(U):</w:t>
      </w:r>
      <w:r w:rsidRPr="00F3409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400,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3~</w:t>
      </w:r>
      <w:r w:rsidRPr="00F3409A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(f):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50</w:t>
      </w:r>
      <w:r w:rsidRPr="00F3409A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Hz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F3409A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F3409A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901</w:t>
      </w:r>
      <w:r w:rsidRPr="00F3409A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W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F3409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</w:t>
      </w:r>
      <w:r w:rsidRPr="00F3409A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F3409A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2,3</w:t>
      </w:r>
      <w:r w:rsidRPr="00F3409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F3409A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(n):</w:t>
      </w:r>
      <w:r w:rsidRPr="00F3409A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1470</w:t>
      </w:r>
      <w:r w:rsidRPr="00F3409A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F3409A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F3409A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E72B62" w:rsidRPr="00F3409A" w:rsidRDefault="000536D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Motor:</w:t>
      </w:r>
      <w:r w:rsidRPr="00F3409A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IP</w:t>
      </w:r>
      <w:r w:rsidRPr="00F3409A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E72B62" w:rsidRPr="00F3409A" w:rsidRDefault="000536D7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F3409A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F3409A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IP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-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F3409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3409A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50</w:t>
      </w:r>
      <w:r w:rsidRPr="00F3409A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°C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F3409A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max.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F3409A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120</w:t>
      </w:r>
      <w:r w:rsidRPr="00F3409A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E72B62" w:rsidRPr="00F3409A" w:rsidRDefault="00E72B62">
      <w:pPr>
        <w:spacing w:before="11" w:after="0" w:line="220" w:lineRule="exact"/>
        <w:rPr>
          <w:lang w:val="de-DE"/>
        </w:rPr>
      </w:pPr>
    </w:p>
    <w:p w:rsidR="00E72B62" w:rsidRPr="00F3409A" w:rsidRDefault="000536D7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Ansaug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3409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3409A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3409A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76</w:t>
      </w:r>
      <w:r w:rsidRPr="00F3409A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dB(A)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F3409A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F3409A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F3409A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F3409A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F3409A">
        <w:rPr>
          <w:rFonts w:ascii="Arial" w:eastAsia="Arial" w:hAnsi="Arial" w:cs="Arial"/>
          <w:sz w:val="18"/>
          <w:szCs w:val="18"/>
          <w:lang w:val="de-DE"/>
        </w:rPr>
        <w:t>):</w:t>
      </w:r>
      <w:r w:rsidRPr="00F3409A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77</w:t>
      </w:r>
      <w:r w:rsidRPr="00F3409A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E72B62" w:rsidRPr="00F3409A" w:rsidRDefault="00E72B62">
      <w:pPr>
        <w:spacing w:before="11" w:after="0" w:line="220" w:lineRule="exact"/>
        <w:rPr>
          <w:lang w:val="de-DE"/>
        </w:rPr>
      </w:pPr>
    </w:p>
    <w:p w:rsidR="00E72B62" w:rsidRPr="00F3409A" w:rsidRDefault="000536D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F3409A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(L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x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x</w:t>
      </w:r>
      <w:r w:rsidRPr="00F3409A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H):</w:t>
      </w:r>
      <w:r w:rsidRPr="00F3409A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984x984x776</w:t>
      </w:r>
      <w:r w:rsidRPr="00F3409A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E72B62" w:rsidRPr="00F3409A" w:rsidRDefault="000536D7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F3409A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103,4</w:t>
      </w:r>
      <w:r w:rsidRPr="00F3409A">
        <w:rPr>
          <w:rFonts w:ascii="Times New Roman" w:eastAsia="Times New Roman" w:hAnsi="Times New Roman" w:cs="Times New Roman"/>
          <w:spacing w:val="28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E72B62" w:rsidRPr="00F3409A" w:rsidRDefault="00E72B62">
      <w:pPr>
        <w:spacing w:before="14" w:after="0" w:line="240" w:lineRule="exact"/>
        <w:rPr>
          <w:sz w:val="24"/>
          <w:szCs w:val="24"/>
          <w:lang w:val="de-DE"/>
        </w:rPr>
      </w:pPr>
    </w:p>
    <w:p w:rsidR="00E72B62" w:rsidRPr="00F3409A" w:rsidRDefault="000536D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F3409A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E72B62" w:rsidRPr="00F3409A" w:rsidRDefault="00E72B62">
      <w:pPr>
        <w:spacing w:before="2" w:after="0" w:line="150" w:lineRule="exact"/>
        <w:rPr>
          <w:sz w:val="15"/>
          <w:szCs w:val="15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0536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E72B62" w:rsidRPr="00F3409A" w:rsidRDefault="000536D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ruck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F3409A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GmbH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F3409A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72B62" w:rsidRPr="00F3409A" w:rsidRDefault="000536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97944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72B62" w:rsidRPr="00F3409A" w:rsidRDefault="000536D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Tel.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F3409A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E72B62" w:rsidRPr="00F3409A" w:rsidRDefault="00E72B62">
      <w:pPr>
        <w:spacing w:after="0"/>
        <w:rPr>
          <w:lang w:val="de-DE"/>
        </w:rPr>
        <w:sectPr w:rsidR="00E72B62" w:rsidRPr="00F3409A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E72B62" w:rsidRPr="00F3409A" w:rsidRDefault="00E72B62">
      <w:pPr>
        <w:spacing w:after="0" w:line="200" w:lineRule="exact"/>
        <w:rPr>
          <w:sz w:val="20"/>
          <w:szCs w:val="20"/>
          <w:lang w:val="de-DE"/>
        </w:rPr>
      </w:pPr>
    </w:p>
    <w:p w:rsidR="00E72B62" w:rsidRPr="00F3409A" w:rsidRDefault="00E72B62">
      <w:pPr>
        <w:spacing w:before="11" w:after="0" w:line="240" w:lineRule="exact"/>
        <w:rPr>
          <w:sz w:val="24"/>
          <w:szCs w:val="24"/>
          <w:lang w:val="de-DE"/>
        </w:rPr>
      </w:pPr>
    </w:p>
    <w:p w:rsidR="00E72B62" w:rsidRPr="00F3409A" w:rsidRDefault="000536D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sz w:val="18"/>
          <w:szCs w:val="18"/>
          <w:lang w:val="de-DE"/>
        </w:rPr>
        <w:t>Typ:</w:t>
      </w:r>
      <w:r w:rsidRPr="00F3409A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DVNI</w:t>
      </w:r>
      <w:r w:rsidRPr="00F3409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450</w:t>
      </w:r>
      <w:r w:rsidRPr="00F3409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D4</w:t>
      </w:r>
      <w:r w:rsidRPr="00F3409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3409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72B62" w:rsidRPr="00F3409A" w:rsidRDefault="000536D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F3409A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F3409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3409A">
        <w:rPr>
          <w:rFonts w:ascii="Arial" w:eastAsia="Arial" w:hAnsi="Arial" w:cs="Arial"/>
          <w:sz w:val="18"/>
          <w:szCs w:val="18"/>
          <w:lang w:val="de-DE"/>
        </w:rPr>
        <w:t>145041</w:t>
      </w:r>
    </w:p>
    <w:p w:rsidR="00E72B62" w:rsidRPr="00F3409A" w:rsidRDefault="00E72B62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E72B62" w:rsidRPr="00F3409A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F3409A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E72B62" w:rsidRPr="00F3409A" w:rsidRDefault="00E72B62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E72B62" w:rsidRPr="00F3409A" w:rsidRDefault="000536D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72B62" w:rsidRPr="00F3409A" w:rsidRDefault="00E72B6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72B62" w:rsidRPr="00F3409A" w:rsidRDefault="00E72B6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72B62" w:rsidRPr="00F3409A" w:rsidRDefault="000536D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126193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72B62" w:rsidRPr="00F3409A" w:rsidRDefault="00E72B6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72B62" w:rsidRPr="00F3409A" w:rsidRDefault="00E72B62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72B62" w:rsidRPr="00F3409A" w:rsidRDefault="000536D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3409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3409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E72B62" w:rsidRPr="003D1CA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F3409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3409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3409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3409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3409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126461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F3409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F3409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F3409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450-12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F3409A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450,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E72B62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F3409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F3409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F3409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F3409A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133976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F3409A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450</w:t>
            </w:r>
          </w:p>
        </w:tc>
      </w:tr>
      <w:tr w:rsidR="003D1CA4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3D1CA4" w:rsidRDefault="003D1CA4" w:rsidP="003D1C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3D1CA4" w:rsidRDefault="003D1CA4" w:rsidP="003D1CA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3D1CA4" w:rsidRPr="00F3409A" w:rsidRDefault="003D1CA4" w:rsidP="003D1C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F3409A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516097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51609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F3409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F3409A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F3409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E72B62" w:rsidRPr="003D1CA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141843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F3409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72B62" w:rsidRPr="003D1CA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141854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F3409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72B62" w:rsidRPr="003D1CA4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141865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F3409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72B62" w:rsidRPr="0051609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141876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F3409A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F3409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E72B62" w:rsidRPr="0051609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F3409A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F3409A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F3409A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F3409A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F3409A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F3409A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E72B62" w:rsidRPr="0051609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F3409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F3409A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F3409A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F3409A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E72B62" w:rsidRPr="00F3409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72B62" w:rsidRPr="00F3409A" w:rsidRDefault="000536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F3409A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F3409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F3409A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F3409A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F3409A" w:rsidRPr="00516097" w:rsidTr="00F3409A">
        <w:trPr>
          <w:trHeight w:hRule="exact" w:val="230"/>
        </w:trPr>
        <w:tc>
          <w:tcPr>
            <w:tcW w:w="2108" w:type="dxa"/>
            <w:hideMark/>
          </w:tcPr>
          <w:p w:rsidR="00F3409A" w:rsidRDefault="00F3409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F3409A" w:rsidRDefault="00F3409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F3409A" w:rsidRDefault="00F3409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F3409A" w:rsidTr="00F3409A">
        <w:trPr>
          <w:trHeight w:hRule="exact" w:val="230"/>
        </w:trPr>
        <w:tc>
          <w:tcPr>
            <w:tcW w:w="2108" w:type="dxa"/>
            <w:hideMark/>
          </w:tcPr>
          <w:p w:rsidR="00F3409A" w:rsidRDefault="00F3409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F3409A" w:rsidRDefault="00F3409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F3409A" w:rsidRDefault="00F3409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7F0C24" w:rsidRPr="00F3409A" w:rsidRDefault="007F0C24">
      <w:pPr>
        <w:rPr>
          <w:lang w:val="de-DE"/>
        </w:rPr>
      </w:pPr>
    </w:p>
    <w:sectPr w:rsidR="007F0C24" w:rsidRPr="00F3409A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24" w:rsidRDefault="000536D7">
      <w:pPr>
        <w:spacing w:after="0" w:line="240" w:lineRule="auto"/>
      </w:pPr>
      <w:r>
        <w:separator/>
      </w:r>
    </w:p>
  </w:endnote>
  <w:endnote w:type="continuationSeparator" w:id="0">
    <w:p w:rsidR="007F0C24" w:rsidRDefault="0005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24" w:rsidRDefault="000536D7">
      <w:pPr>
        <w:spacing w:after="0" w:line="240" w:lineRule="auto"/>
      </w:pPr>
      <w:r>
        <w:separator/>
      </w:r>
    </w:p>
  </w:footnote>
  <w:footnote w:type="continuationSeparator" w:id="0">
    <w:p w:rsidR="007F0C24" w:rsidRDefault="0005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B62" w:rsidRDefault="003D1CA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E72B62" w:rsidRPr="00F3409A" w:rsidRDefault="000536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F3409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F3409A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F3409A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F3409A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F3409A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F3409A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F3409A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F3409A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F3409A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2B62"/>
    <w:rsid w:val="000536D7"/>
    <w:rsid w:val="003D1CA4"/>
    <w:rsid w:val="00516097"/>
    <w:rsid w:val="007F0C24"/>
    <w:rsid w:val="008B7DFD"/>
    <w:rsid w:val="00B75F78"/>
    <w:rsid w:val="00E72B62"/>
    <w:rsid w:val="00EC3650"/>
    <w:rsid w:val="00F3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E90B34D-C4CD-42C9-80A4-27B219A7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DBE6F2D9.dotm</Template>
  <TotalTime>0</TotalTime>
  <Pages>2</Pages>
  <Words>580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2019-05-22T15:43:00Z</dcterms:created>
  <dcterms:modified xsi:type="dcterms:W3CDTF">2020-02-20T06:08:00Z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