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BC8" w:rsidRPr="004A6661" w:rsidRDefault="00E86BC8">
      <w:pPr>
        <w:spacing w:after="0" w:line="200" w:lineRule="exact"/>
        <w:rPr>
          <w:sz w:val="20"/>
          <w:szCs w:val="20"/>
          <w:lang w:val="de-DE"/>
        </w:rPr>
      </w:pPr>
    </w:p>
    <w:p w:rsidR="00E86BC8" w:rsidRPr="004A6661" w:rsidRDefault="00E86BC8">
      <w:pPr>
        <w:spacing w:before="11" w:after="0" w:line="240" w:lineRule="exact"/>
        <w:rPr>
          <w:sz w:val="24"/>
          <w:szCs w:val="24"/>
          <w:lang w:val="de-DE"/>
        </w:rPr>
      </w:pPr>
    </w:p>
    <w:p w:rsidR="00E86BC8" w:rsidRPr="004A6661" w:rsidRDefault="00914ABF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Typ:</w:t>
      </w:r>
      <w:r w:rsidRPr="004A6661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DVNI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355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D4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86BC8" w:rsidRPr="004A6661" w:rsidRDefault="00914ABF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145039</w:t>
      </w:r>
    </w:p>
    <w:p w:rsidR="00E86BC8" w:rsidRPr="004A6661" w:rsidRDefault="00E86BC8">
      <w:pPr>
        <w:spacing w:before="14" w:after="0" w:line="240" w:lineRule="exact"/>
        <w:rPr>
          <w:sz w:val="24"/>
          <w:szCs w:val="24"/>
          <w:lang w:val="de-DE"/>
        </w:rPr>
      </w:pPr>
    </w:p>
    <w:p w:rsidR="00E86BC8" w:rsidRPr="004A6661" w:rsidRDefault="00914AB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E86BC8" w:rsidRPr="004A6661" w:rsidRDefault="00914ABF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4A6661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4A6661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A6661">
        <w:rPr>
          <w:rFonts w:ascii="Arial" w:eastAsia="Arial" w:hAnsi="Arial" w:cs="Arial"/>
          <w:sz w:val="18"/>
          <w:szCs w:val="18"/>
          <w:lang w:val="de-DE"/>
        </w:rPr>
        <w:t>.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aus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AlMg3,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40mm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4A6661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Die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ist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durch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5846DC" w:rsidRPr="004A6661">
        <w:rPr>
          <w:rFonts w:ascii="Arial" w:eastAsia="Arial" w:hAnsi="Arial" w:cs="Arial"/>
          <w:sz w:val="18"/>
          <w:szCs w:val="18"/>
          <w:lang w:val="de-DE"/>
        </w:rPr>
        <w:t>einen</w:t>
      </w:r>
      <w:r w:rsidR="005846DC"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Vogel-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4A6661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vor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4A6661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aus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sowie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für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die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von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nach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DIN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24154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/</w:t>
      </w:r>
      <w:r w:rsidRPr="004A666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EN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12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220.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Der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ist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für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am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im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ohne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das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zu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4A6661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4A6661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E86BC8" w:rsidRPr="004A6661" w:rsidRDefault="00914ABF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4A6661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für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den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gem.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VDI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2052.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Die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mit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die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4A6661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der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sorgt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für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einen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Ablauf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der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4A6661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in</w:t>
      </w:r>
      <w:r w:rsidRPr="004A666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einen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E86BC8" w:rsidRPr="004A6661" w:rsidRDefault="00E86BC8">
      <w:pPr>
        <w:spacing w:before="7" w:after="0" w:line="190" w:lineRule="exact"/>
        <w:rPr>
          <w:sz w:val="19"/>
          <w:szCs w:val="19"/>
          <w:lang w:val="de-DE"/>
        </w:rPr>
      </w:pPr>
    </w:p>
    <w:p w:rsidR="00E86BC8" w:rsidRPr="004A6661" w:rsidRDefault="00914ABF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Das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4A6661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ist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auf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die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Welle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eines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IEC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4A6661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einen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hat,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der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das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von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Öl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4A6661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4A6661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Das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ist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einer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und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4A6661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Das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ist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dem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Motor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der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</w:t>
      </w:r>
      <w:r w:rsidRPr="004A666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6.3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nach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1940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auf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2</w:t>
      </w:r>
      <w:r w:rsidRPr="004A666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Ebenen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4A6661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nur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über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4A6661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4A6661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Der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ist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des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Zum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kommen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mit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4A6661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muss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4A6661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760E95" w:rsidRPr="004A6661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des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über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einen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FU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oder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4A6661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Der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4A6661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über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den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E86BC8" w:rsidRPr="004A6661" w:rsidRDefault="00E86BC8">
      <w:pPr>
        <w:spacing w:before="9" w:after="0" w:line="160" w:lineRule="exact"/>
        <w:rPr>
          <w:sz w:val="16"/>
          <w:szCs w:val="16"/>
          <w:lang w:val="de-DE"/>
        </w:rPr>
      </w:pPr>
    </w:p>
    <w:p w:rsidR="00E86BC8" w:rsidRPr="004A6661" w:rsidRDefault="00914AB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CE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EG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4A6661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für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4A6661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EMV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–</w:t>
      </w:r>
      <w:r w:rsidRPr="004A666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E86BC8" w:rsidRPr="004A6661" w:rsidRDefault="00914ABF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4A6661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4A6661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A6661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4A6661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4A6661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4A6661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4A6661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A6661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4A6661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4A6661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4A6661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E86BC8" w:rsidRPr="004A6661" w:rsidRDefault="00E86BC8">
      <w:pPr>
        <w:spacing w:before="7" w:after="0" w:line="150" w:lineRule="exact"/>
        <w:rPr>
          <w:sz w:val="15"/>
          <w:szCs w:val="15"/>
          <w:lang w:val="de-DE"/>
        </w:rPr>
      </w:pPr>
    </w:p>
    <w:p w:rsidR="00E86BC8" w:rsidRPr="004A6661" w:rsidRDefault="00E86BC8">
      <w:pPr>
        <w:spacing w:after="0" w:line="200" w:lineRule="exact"/>
        <w:rPr>
          <w:sz w:val="20"/>
          <w:szCs w:val="20"/>
          <w:lang w:val="de-DE"/>
        </w:rPr>
      </w:pPr>
    </w:p>
    <w:p w:rsidR="00E86BC8" w:rsidRPr="004A6661" w:rsidRDefault="00E86BC8">
      <w:pPr>
        <w:spacing w:after="0" w:line="200" w:lineRule="exact"/>
        <w:rPr>
          <w:sz w:val="20"/>
          <w:szCs w:val="20"/>
          <w:lang w:val="de-DE"/>
        </w:rPr>
      </w:pPr>
    </w:p>
    <w:p w:rsidR="00E86BC8" w:rsidRPr="004A6661" w:rsidRDefault="00914AB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4A6661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E86BC8" w:rsidRPr="004A6661" w:rsidRDefault="00E86BC8">
      <w:pPr>
        <w:spacing w:before="7" w:after="0" w:line="240" w:lineRule="exact"/>
        <w:rPr>
          <w:sz w:val="24"/>
          <w:szCs w:val="24"/>
          <w:lang w:val="de-DE"/>
        </w:rPr>
      </w:pPr>
    </w:p>
    <w:p w:rsidR="00E86BC8" w:rsidRPr="004A6661" w:rsidRDefault="00914ABF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(V):</w:t>
      </w:r>
      <w:r w:rsidRPr="004A6661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m³/h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4A6661">
        <w:rPr>
          <w:rFonts w:ascii="Arial" w:eastAsia="Arial" w:hAnsi="Arial" w:cs="Arial"/>
          <w:sz w:val="18"/>
          <w:szCs w:val="18"/>
          <w:lang w:val="de-DE"/>
        </w:rPr>
        <w:t>Δ</w:t>
      </w:r>
      <w:r w:rsidRPr="004A6661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4A6661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A6661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4A6661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max.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A6661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4A6661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A6661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46,0</w:t>
      </w:r>
      <w:r w:rsidRPr="004A6661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%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total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max.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A6661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46,6</w:t>
      </w:r>
      <w:r w:rsidRPr="004A6661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E86BC8" w:rsidRPr="004A6661" w:rsidRDefault="00E86BC8">
      <w:pPr>
        <w:spacing w:before="11" w:after="0" w:line="220" w:lineRule="exact"/>
        <w:rPr>
          <w:lang w:val="de-DE"/>
        </w:rPr>
      </w:pPr>
    </w:p>
    <w:p w:rsidR="00E86BC8" w:rsidRPr="004A6661" w:rsidRDefault="00914ABF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(U):</w:t>
      </w:r>
      <w:r w:rsidRPr="004A6661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400,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3~</w:t>
      </w:r>
      <w:r w:rsidRPr="004A6661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(f):</w:t>
      </w:r>
      <w:r w:rsidRPr="004A6661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50</w:t>
      </w:r>
      <w:r w:rsidRPr="004A6661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Hz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4A6661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4A6661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312</w:t>
      </w:r>
      <w:r w:rsidRPr="004A6661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W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4A6661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max.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(</w:t>
      </w:r>
      <w:r w:rsidRPr="004A6661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4A6661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4A6661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1,3</w:t>
      </w:r>
      <w:r w:rsidRPr="004A6661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A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4A6661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(n):</w:t>
      </w:r>
      <w:r w:rsidRPr="004A6661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1470</w:t>
      </w:r>
      <w:r w:rsidRPr="004A6661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4A6661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4A6661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E86BC8" w:rsidRPr="004A6661" w:rsidRDefault="00914ABF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Motor:</w:t>
      </w:r>
      <w:r w:rsidRPr="004A6661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IP</w:t>
      </w:r>
      <w:r w:rsidRPr="004A6661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E86BC8" w:rsidRPr="004A6661" w:rsidRDefault="00914ABF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A666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4A6661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IP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-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4A6661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max.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A6661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50</w:t>
      </w:r>
      <w:r w:rsidRPr="004A6661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°C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4A6661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max.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A6661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120</w:t>
      </w:r>
      <w:r w:rsidRPr="004A6661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E86BC8" w:rsidRPr="004A6661" w:rsidRDefault="00E86BC8">
      <w:pPr>
        <w:spacing w:before="11" w:after="0" w:line="220" w:lineRule="exact"/>
        <w:rPr>
          <w:lang w:val="de-DE"/>
        </w:rPr>
      </w:pPr>
    </w:p>
    <w:p w:rsidR="00E86BC8" w:rsidRPr="004A6661" w:rsidRDefault="00914ABF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4A6661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A6661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A6661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A6661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75</w:t>
      </w:r>
      <w:r w:rsidRPr="004A6661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dB(A)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4A6661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A6661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A6661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A6661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A6661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4A6661">
        <w:rPr>
          <w:rFonts w:ascii="Arial" w:eastAsia="Arial" w:hAnsi="Arial" w:cs="Arial"/>
          <w:sz w:val="18"/>
          <w:szCs w:val="18"/>
          <w:lang w:val="de-DE"/>
        </w:rPr>
        <w:t>):</w:t>
      </w:r>
      <w:r w:rsidRPr="004A6661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75</w:t>
      </w:r>
      <w:r w:rsidRPr="004A6661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E86BC8" w:rsidRPr="004A6661" w:rsidRDefault="00E86BC8">
      <w:pPr>
        <w:spacing w:before="11" w:after="0" w:line="220" w:lineRule="exact"/>
        <w:rPr>
          <w:lang w:val="de-DE"/>
        </w:rPr>
      </w:pPr>
    </w:p>
    <w:p w:rsidR="00E86BC8" w:rsidRPr="004A6661" w:rsidRDefault="00914ABF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4A666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(L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x</w:t>
      </w:r>
      <w:r w:rsidRPr="004A666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B</w:t>
      </w:r>
      <w:r w:rsidRPr="004A666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x</w:t>
      </w:r>
      <w:r w:rsidRPr="004A666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H):</w:t>
      </w:r>
      <w:r w:rsidRPr="004A6661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804x804x604</w:t>
      </w:r>
      <w:r w:rsidRPr="004A6661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E86BC8" w:rsidRPr="004A6661" w:rsidRDefault="00914AB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4A6661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60,9</w:t>
      </w:r>
      <w:r w:rsidRPr="004A6661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E86BC8" w:rsidRPr="004A6661" w:rsidRDefault="00E86BC8">
      <w:pPr>
        <w:spacing w:before="14" w:after="0" w:line="240" w:lineRule="exact"/>
        <w:rPr>
          <w:sz w:val="24"/>
          <w:szCs w:val="24"/>
          <w:lang w:val="de-DE"/>
        </w:rPr>
      </w:pPr>
    </w:p>
    <w:p w:rsidR="00E86BC8" w:rsidRPr="004A6661" w:rsidRDefault="00914AB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4A6661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E86BC8" w:rsidRPr="004A6661" w:rsidRDefault="00E86BC8">
      <w:pPr>
        <w:spacing w:before="2" w:after="0" w:line="150" w:lineRule="exact"/>
        <w:rPr>
          <w:sz w:val="15"/>
          <w:szCs w:val="15"/>
          <w:lang w:val="de-DE"/>
        </w:rPr>
      </w:pPr>
    </w:p>
    <w:p w:rsidR="00E86BC8" w:rsidRPr="004A6661" w:rsidRDefault="00E86BC8">
      <w:pPr>
        <w:spacing w:after="0" w:line="200" w:lineRule="exact"/>
        <w:rPr>
          <w:sz w:val="20"/>
          <w:szCs w:val="20"/>
          <w:lang w:val="de-DE"/>
        </w:rPr>
      </w:pPr>
    </w:p>
    <w:p w:rsidR="00E86BC8" w:rsidRPr="004A6661" w:rsidRDefault="00E86BC8">
      <w:pPr>
        <w:spacing w:after="0" w:line="200" w:lineRule="exact"/>
        <w:rPr>
          <w:sz w:val="20"/>
          <w:szCs w:val="20"/>
          <w:lang w:val="de-DE"/>
        </w:rPr>
      </w:pPr>
    </w:p>
    <w:p w:rsidR="00E86BC8" w:rsidRPr="004A6661" w:rsidRDefault="00E86BC8">
      <w:pPr>
        <w:spacing w:after="0" w:line="200" w:lineRule="exact"/>
        <w:rPr>
          <w:sz w:val="20"/>
          <w:szCs w:val="20"/>
          <w:lang w:val="de-DE"/>
        </w:rPr>
      </w:pPr>
    </w:p>
    <w:p w:rsidR="00E86BC8" w:rsidRPr="004A6661" w:rsidRDefault="00E86BC8">
      <w:pPr>
        <w:spacing w:after="0" w:line="200" w:lineRule="exact"/>
        <w:rPr>
          <w:sz w:val="20"/>
          <w:szCs w:val="20"/>
          <w:lang w:val="de-DE"/>
        </w:rPr>
      </w:pPr>
    </w:p>
    <w:p w:rsidR="00E86BC8" w:rsidRPr="004A6661" w:rsidRDefault="00914AB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E86BC8" w:rsidRPr="004A6661" w:rsidRDefault="00914ABF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ruck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A666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GmbH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A6661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E86BC8" w:rsidRPr="004A6661" w:rsidRDefault="00914AB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97944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E86BC8" w:rsidRPr="004A6661" w:rsidRDefault="00914ABF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Tel.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4A6661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E86BC8" w:rsidRPr="004A6661" w:rsidRDefault="00E86BC8">
      <w:pPr>
        <w:spacing w:after="0"/>
        <w:rPr>
          <w:lang w:val="de-DE"/>
        </w:rPr>
        <w:sectPr w:rsidR="00E86BC8" w:rsidRPr="004A6661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E86BC8" w:rsidRPr="004A6661" w:rsidRDefault="00E86BC8">
      <w:pPr>
        <w:spacing w:after="0" w:line="200" w:lineRule="exact"/>
        <w:rPr>
          <w:sz w:val="20"/>
          <w:szCs w:val="20"/>
          <w:lang w:val="de-DE"/>
        </w:rPr>
      </w:pPr>
    </w:p>
    <w:p w:rsidR="00E86BC8" w:rsidRPr="004A6661" w:rsidRDefault="00E86BC8">
      <w:pPr>
        <w:spacing w:before="11" w:after="0" w:line="240" w:lineRule="exact"/>
        <w:rPr>
          <w:sz w:val="24"/>
          <w:szCs w:val="24"/>
          <w:lang w:val="de-DE"/>
        </w:rPr>
      </w:pPr>
    </w:p>
    <w:p w:rsidR="00E86BC8" w:rsidRPr="004A6661" w:rsidRDefault="00914AB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sz w:val="18"/>
          <w:szCs w:val="18"/>
          <w:lang w:val="de-DE"/>
        </w:rPr>
        <w:t>Typ:</w:t>
      </w:r>
      <w:r w:rsidRPr="004A6661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DVNI</w:t>
      </w:r>
      <w:r w:rsidRPr="004A666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355</w:t>
      </w:r>
      <w:r w:rsidRPr="004A666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D4</w:t>
      </w:r>
      <w:r w:rsidRPr="004A666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661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86BC8" w:rsidRPr="004A6661" w:rsidRDefault="00914AB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A6661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4A666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661">
        <w:rPr>
          <w:rFonts w:ascii="Arial" w:eastAsia="Arial" w:hAnsi="Arial" w:cs="Arial"/>
          <w:sz w:val="18"/>
          <w:szCs w:val="18"/>
          <w:lang w:val="de-DE"/>
        </w:rPr>
        <w:t>145039</w:t>
      </w:r>
    </w:p>
    <w:p w:rsidR="00E86BC8" w:rsidRPr="004A6661" w:rsidRDefault="00E86BC8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E86BC8" w:rsidRPr="004A6661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4A6661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E86BC8" w:rsidRPr="004A6661" w:rsidRDefault="00E86BC8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E86BC8" w:rsidRPr="004A6661" w:rsidRDefault="00914AB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E86BC8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86BC8" w:rsidRPr="004A6661" w:rsidRDefault="00E86BC8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86BC8" w:rsidRPr="004A6661" w:rsidRDefault="00E86BC8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86BC8" w:rsidRPr="004A6661" w:rsidRDefault="00914ABF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126160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E86BC8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86BC8" w:rsidRPr="004A6661" w:rsidRDefault="00E86BC8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86BC8" w:rsidRPr="004A6661" w:rsidRDefault="00E86BC8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86BC8" w:rsidRPr="004A6661" w:rsidRDefault="00914AB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A6661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A6661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E86BC8" w:rsidRPr="001F2E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4A6661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E86BC8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4A6661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A66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A6661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A6661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A6661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126403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A6661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A6661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4A6661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4A6661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E86BC8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4A6661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E86BC8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E86BC8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A66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A6661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A6661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A6661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133963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4A6661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1F2E27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1F2E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4A6661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693740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69374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4A6661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A6661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4A6661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E86BC8" w:rsidRPr="001F2E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141841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A6661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A6661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4A6661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A6661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E86BC8" w:rsidRPr="001F2E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141852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A6661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A6661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4A6661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A6661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E86BC8" w:rsidRPr="001F2E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24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141863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A6661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A6661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4A6661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A6661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E86BC8" w:rsidRPr="001F2E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141874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A6661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A6661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4A6661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4A6661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A6661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4A6661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E86BC8" w:rsidRPr="001F2E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4A6661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A6661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4A66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4A6661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4A6661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4A6661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4A6661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E86BC8" w:rsidRPr="001F2E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4A6661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4A6661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4A6661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4A6661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E86BC8" w:rsidRPr="004A666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86BC8" w:rsidRPr="004A6661" w:rsidRDefault="00914AB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4A6661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A666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4A666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A6661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4A6661" w:rsidRPr="001F2E27" w:rsidTr="004A6661">
        <w:trPr>
          <w:trHeight w:hRule="exact" w:val="230"/>
        </w:trPr>
        <w:tc>
          <w:tcPr>
            <w:tcW w:w="2108" w:type="dxa"/>
            <w:hideMark/>
          </w:tcPr>
          <w:p w:rsidR="004A6661" w:rsidRDefault="004A66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4A6661" w:rsidRDefault="004A666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4A6661" w:rsidRDefault="004A66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4A6661" w:rsidTr="004A6661">
        <w:trPr>
          <w:trHeight w:hRule="exact" w:val="230"/>
        </w:trPr>
        <w:tc>
          <w:tcPr>
            <w:tcW w:w="2108" w:type="dxa"/>
            <w:hideMark/>
          </w:tcPr>
          <w:p w:rsidR="004A6661" w:rsidRDefault="004A666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4A6661" w:rsidRDefault="004A666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4A6661" w:rsidRDefault="004A666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F95A17" w:rsidRPr="004A6661" w:rsidRDefault="00F95A17">
      <w:pPr>
        <w:rPr>
          <w:lang w:val="de-DE"/>
        </w:rPr>
      </w:pPr>
    </w:p>
    <w:sectPr w:rsidR="00F95A17" w:rsidRPr="004A6661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A17" w:rsidRDefault="00914ABF">
      <w:pPr>
        <w:spacing w:after="0" w:line="240" w:lineRule="auto"/>
      </w:pPr>
      <w:r>
        <w:separator/>
      </w:r>
    </w:p>
  </w:endnote>
  <w:endnote w:type="continuationSeparator" w:id="0">
    <w:p w:rsidR="00F95A17" w:rsidRDefault="0091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A17" w:rsidRDefault="00914ABF">
      <w:pPr>
        <w:spacing w:after="0" w:line="240" w:lineRule="auto"/>
      </w:pPr>
      <w:r>
        <w:separator/>
      </w:r>
    </w:p>
  </w:footnote>
  <w:footnote w:type="continuationSeparator" w:id="0">
    <w:p w:rsidR="00F95A17" w:rsidRDefault="00914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BC8" w:rsidRDefault="001F2E2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E86BC8" w:rsidRPr="004A6661" w:rsidRDefault="00914AB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4A6661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4A6661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A6661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4A6661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A6661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4A6661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A6661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4A6661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4A6661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4A6661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A6661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4A6661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4A6661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4A6661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4A6661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86BC8"/>
    <w:rsid w:val="001F2E27"/>
    <w:rsid w:val="004A6661"/>
    <w:rsid w:val="005846DC"/>
    <w:rsid w:val="00693740"/>
    <w:rsid w:val="00760E95"/>
    <w:rsid w:val="00914ABF"/>
    <w:rsid w:val="00931F9B"/>
    <w:rsid w:val="00E86BC8"/>
    <w:rsid w:val="00F9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FEE60"/>
  <w15:docId w15:val="{38AF4E2C-8639-4741-9AB5-B9CABC33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B4AE690C.dotm</Template>
  <TotalTime>0</TotalTime>
  <Pages>2</Pages>
  <Words>580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2019-05-22T15:40:00Z</dcterms:created>
  <dcterms:modified xsi:type="dcterms:W3CDTF">2020-02-20T06:08:00Z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