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9D0C3E">
      <w:pPr>
        <w:spacing w:before="11" w:after="0" w:line="240" w:lineRule="exact"/>
        <w:rPr>
          <w:sz w:val="24"/>
          <w:szCs w:val="24"/>
          <w:lang w:val="de-DE"/>
        </w:rPr>
      </w:pPr>
    </w:p>
    <w:p w:rsidR="009D0C3E" w:rsidRPr="00133EF2" w:rsidRDefault="001F4125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Typ:</w:t>
      </w:r>
      <w:r w:rsidRPr="00133EF2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DVN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225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D2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9D0C3E" w:rsidRPr="00133EF2" w:rsidRDefault="001F4125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144875</w:t>
      </w:r>
    </w:p>
    <w:p w:rsidR="009D0C3E" w:rsidRPr="00133EF2" w:rsidRDefault="009D0C3E">
      <w:pPr>
        <w:spacing w:before="14" w:after="0" w:line="240" w:lineRule="exact"/>
        <w:rPr>
          <w:sz w:val="24"/>
          <w:szCs w:val="24"/>
          <w:lang w:val="de-DE"/>
        </w:rPr>
      </w:pPr>
    </w:p>
    <w:p w:rsidR="009D0C3E" w:rsidRPr="00133EF2" w:rsidRDefault="001F412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9D0C3E" w:rsidRPr="00133EF2" w:rsidRDefault="001F4125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133EF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mit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133EF2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133EF2">
        <w:rPr>
          <w:rFonts w:ascii="Arial" w:eastAsia="Arial" w:hAnsi="Arial" w:cs="Arial"/>
          <w:sz w:val="18"/>
          <w:szCs w:val="18"/>
          <w:lang w:val="de-DE"/>
        </w:rPr>
        <w:t>.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aus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AlMg3.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Die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ist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durch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225FCF" w:rsidRPr="00133EF2">
        <w:rPr>
          <w:rFonts w:ascii="Arial" w:eastAsia="Arial" w:hAnsi="Arial" w:cs="Arial"/>
          <w:sz w:val="18"/>
          <w:szCs w:val="18"/>
          <w:lang w:val="de-DE"/>
        </w:rPr>
        <w:t>einen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Vogel-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133EF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vor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133EF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aus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mit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sowie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für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die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133EF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von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nach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DIN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24154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/</w:t>
      </w:r>
      <w:r w:rsidRPr="00133EF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EN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12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220.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Der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ist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für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am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im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ohne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das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zu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133EF2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133EF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für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133EF2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für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den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9D0C3E" w:rsidRPr="00133EF2" w:rsidRDefault="001F4125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gem.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VDI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2052.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Die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mit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die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133EF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der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sorgt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für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einen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Ablauf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der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133EF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in</w:t>
      </w:r>
      <w:r w:rsidRPr="00133EF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einen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9D0C3E">
      <w:pPr>
        <w:spacing w:before="1" w:after="0" w:line="220" w:lineRule="exact"/>
        <w:rPr>
          <w:lang w:val="de-DE"/>
        </w:rPr>
      </w:pPr>
    </w:p>
    <w:p w:rsidR="009D0C3E" w:rsidRPr="00133EF2" w:rsidRDefault="001F4125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Das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133EF2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mit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ist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auf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die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Welle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eines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IEC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133EF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einen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hat,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der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das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von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Öl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133EF2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133EF2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Das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ist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mit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einer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und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133EF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Das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ist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mit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dem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Motor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der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</w:t>
      </w:r>
      <w:r w:rsidRPr="00133EF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6.3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nach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1940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auf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2</w:t>
      </w:r>
      <w:r w:rsidRPr="00133EF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Ebenen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133EF2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nur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über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133EF2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133EF2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Der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ist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Zum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kommen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mit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 xml:space="preserve">Lebensdauerschmierung, beidseitig geschlossen. Motorschutz muss bauseits installiert </w:t>
      </w:r>
      <w:r w:rsidR="003F6EB6" w:rsidRPr="00133EF2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(Überwachung des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über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einen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FU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oder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133EF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Der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133EF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über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den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9D0C3E" w:rsidRPr="00133EF2" w:rsidRDefault="009D0C3E">
      <w:pPr>
        <w:spacing w:before="9" w:after="0" w:line="160" w:lineRule="exact"/>
        <w:rPr>
          <w:sz w:val="16"/>
          <w:szCs w:val="16"/>
          <w:lang w:val="de-DE"/>
        </w:rPr>
      </w:pPr>
    </w:p>
    <w:p w:rsidR="009D0C3E" w:rsidRPr="00133EF2" w:rsidRDefault="001F412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CE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EG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133EF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für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133EF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EMV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–</w:t>
      </w:r>
      <w:r w:rsidRPr="00133EF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9D0C3E" w:rsidRPr="00133EF2" w:rsidRDefault="001F4125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133EF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133EF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133EF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133EF2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133EF2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133EF2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133EF2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133EF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133EF2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133EF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133EF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9D0C3E" w:rsidRPr="00133EF2" w:rsidRDefault="009D0C3E">
      <w:pPr>
        <w:spacing w:before="7" w:after="0" w:line="150" w:lineRule="exact"/>
        <w:rPr>
          <w:sz w:val="15"/>
          <w:szCs w:val="15"/>
          <w:lang w:val="de-DE"/>
        </w:rPr>
      </w:pPr>
    </w:p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1F412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133EF2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9D0C3E" w:rsidRPr="00133EF2" w:rsidRDefault="009D0C3E">
      <w:pPr>
        <w:spacing w:before="7" w:after="0" w:line="240" w:lineRule="exact"/>
        <w:rPr>
          <w:sz w:val="24"/>
          <w:szCs w:val="24"/>
          <w:lang w:val="de-DE"/>
        </w:rPr>
      </w:pPr>
    </w:p>
    <w:p w:rsidR="009D0C3E" w:rsidRPr="00133EF2" w:rsidRDefault="001F4125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(V):</w:t>
      </w:r>
      <w:r w:rsidRPr="00133EF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m³/h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133EF2">
        <w:rPr>
          <w:rFonts w:ascii="Arial" w:eastAsia="Arial" w:hAnsi="Arial" w:cs="Arial"/>
          <w:sz w:val="18"/>
          <w:szCs w:val="18"/>
          <w:lang w:val="de-DE"/>
        </w:rPr>
        <w:t>Δ</w:t>
      </w:r>
      <w:r w:rsidRPr="00133EF2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133EF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133EF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133EF2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max.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133EF2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133EF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133EF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43,6</w:t>
      </w:r>
      <w:r w:rsidRPr="00133EF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%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total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max.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133EF2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44,6</w:t>
      </w:r>
      <w:r w:rsidRPr="00133EF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9D0C3E" w:rsidRPr="00133EF2" w:rsidRDefault="009D0C3E">
      <w:pPr>
        <w:spacing w:before="11" w:after="0" w:line="220" w:lineRule="exact"/>
        <w:rPr>
          <w:lang w:val="de-DE"/>
        </w:rPr>
      </w:pPr>
    </w:p>
    <w:p w:rsidR="009D0C3E" w:rsidRPr="00133EF2" w:rsidRDefault="001F4125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(U):</w:t>
      </w:r>
      <w:r w:rsidRPr="00133EF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400,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3~</w:t>
      </w:r>
      <w:r w:rsidRPr="00133EF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(f):</w:t>
      </w:r>
      <w:r w:rsidRPr="00133EF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50</w:t>
      </w:r>
      <w:r w:rsidRPr="00133EF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Hz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133EF2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133EF2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284</w:t>
      </w:r>
      <w:r w:rsidRPr="00133EF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W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133EF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max.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(</w:t>
      </w:r>
      <w:r w:rsidRPr="00133EF2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133EF2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133EF2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0,8</w:t>
      </w:r>
      <w:r w:rsidRPr="00133EF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A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133EF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(n):</w:t>
      </w:r>
      <w:r w:rsidRPr="00133EF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2930</w:t>
      </w:r>
      <w:r w:rsidRPr="00133EF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133EF2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133EF2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9D0C3E" w:rsidRPr="00133EF2" w:rsidRDefault="001F412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Motor:</w:t>
      </w:r>
      <w:r w:rsidRPr="00133EF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IP</w:t>
      </w:r>
      <w:r w:rsidRPr="00133EF2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9D0C3E" w:rsidRPr="00133EF2" w:rsidRDefault="001F4125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133EF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133EF2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IP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-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133EF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max.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133EF2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50</w:t>
      </w:r>
      <w:r w:rsidRPr="00133EF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°C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133EF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max.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133EF2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120</w:t>
      </w:r>
      <w:r w:rsidRPr="00133EF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9D0C3E" w:rsidRPr="00133EF2" w:rsidRDefault="009D0C3E">
      <w:pPr>
        <w:spacing w:before="11" w:after="0" w:line="220" w:lineRule="exact"/>
        <w:rPr>
          <w:lang w:val="de-DE"/>
        </w:rPr>
      </w:pPr>
    </w:p>
    <w:p w:rsidR="009D0C3E" w:rsidRPr="00133EF2" w:rsidRDefault="001F4125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133EF2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133EF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133EF2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133EF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77</w:t>
      </w:r>
      <w:r w:rsidRPr="00133EF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dB(A)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133EF2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133EF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133EF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133EF2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133EF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133EF2">
        <w:rPr>
          <w:rFonts w:ascii="Arial" w:eastAsia="Arial" w:hAnsi="Arial" w:cs="Arial"/>
          <w:sz w:val="18"/>
          <w:szCs w:val="18"/>
          <w:lang w:val="de-DE"/>
        </w:rPr>
        <w:t>):</w:t>
      </w:r>
      <w:r w:rsidRPr="00133EF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80</w:t>
      </w:r>
      <w:r w:rsidRPr="00133EF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9D0C3E" w:rsidRPr="00133EF2" w:rsidRDefault="009D0C3E">
      <w:pPr>
        <w:spacing w:before="11" w:after="0" w:line="220" w:lineRule="exact"/>
        <w:rPr>
          <w:lang w:val="de-DE"/>
        </w:rPr>
      </w:pPr>
    </w:p>
    <w:p w:rsidR="009D0C3E" w:rsidRPr="00133EF2" w:rsidRDefault="001F4125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133EF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133EF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(L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x</w:t>
      </w:r>
      <w:r w:rsidRPr="00133EF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B</w:t>
      </w:r>
      <w:r w:rsidRPr="00133EF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x</w:t>
      </w:r>
      <w:r w:rsidRPr="00133EF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H):</w:t>
      </w:r>
      <w:r w:rsidRPr="00133EF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514x514x482</w:t>
      </w:r>
      <w:r w:rsidRPr="00133EF2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9D0C3E" w:rsidRPr="00133EF2" w:rsidRDefault="001F4125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133EF2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28,5</w:t>
      </w:r>
      <w:r w:rsidRPr="00133EF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9D0C3E" w:rsidRPr="00133EF2" w:rsidRDefault="009D0C3E">
      <w:pPr>
        <w:spacing w:before="14" w:after="0" w:line="240" w:lineRule="exact"/>
        <w:rPr>
          <w:sz w:val="24"/>
          <w:szCs w:val="24"/>
          <w:lang w:val="de-DE"/>
        </w:rPr>
      </w:pPr>
    </w:p>
    <w:p w:rsidR="009D0C3E" w:rsidRPr="00133EF2" w:rsidRDefault="001F412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133EF2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9D0C3E" w:rsidRPr="00133EF2" w:rsidRDefault="009D0C3E">
      <w:pPr>
        <w:spacing w:before="2" w:after="0" w:line="150" w:lineRule="exact"/>
        <w:rPr>
          <w:sz w:val="15"/>
          <w:szCs w:val="15"/>
          <w:lang w:val="de-DE"/>
        </w:rPr>
      </w:pPr>
    </w:p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1F412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9D0C3E" w:rsidRPr="00133EF2" w:rsidRDefault="001F4125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ruck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133EF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GmbH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133EF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9D0C3E" w:rsidRPr="00133EF2" w:rsidRDefault="001F412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97944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9D0C3E" w:rsidRPr="00133EF2" w:rsidRDefault="001F4125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Tel.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133EF2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9D0C3E" w:rsidRPr="00133EF2" w:rsidRDefault="009D0C3E">
      <w:pPr>
        <w:spacing w:after="0"/>
        <w:rPr>
          <w:lang w:val="de-DE"/>
        </w:rPr>
        <w:sectPr w:rsidR="009D0C3E" w:rsidRPr="00133EF2">
          <w:headerReference w:type="default" r:id="rId7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9D0C3E" w:rsidRPr="00133EF2" w:rsidRDefault="009D0C3E">
      <w:pPr>
        <w:spacing w:after="0" w:line="200" w:lineRule="exact"/>
        <w:rPr>
          <w:sz w:val="20"/>
          <w:szCs w:val="20"/>
          <w:lang w:val="de-DE"/>
        </w:rPr>
      </w:pPr>
    </w:p>
    <w:p w:rsidR="009D0C3E" w:rsidRPr="00133EF2" w:rsidRDefault="009D0C3E">
      <w:pPr>
        <w:spacing w:before="11" w:after="0" w:line="240" w:lineRule="exact"/>
        <w:rPr>
          <w:sz w:val="24"/>
          <w:szCs w:val="24"/>
          <w:lang w:val="de-DE"/>
        </w:rPr>
      </w:pPr>
    </w:p>
    <w:p w:rsidR="009D0C3E" w:rsidRPr="00133EF2" w:rsidRDefault="001F412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sz w:val="18"/>
          <w:szCs w:val="18"/>
          <w:lang w:val="de-DE"/>
        </w:rPr>
        <w:t>Typ:</w:t>
      </w:r>
      <w:r w:rsidRPr="00133EF2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DVN</w:t>
      </w:r>
      <w:r w:rsidRPr="00133E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225</w:t>
      </w:r>
      <w:r w:rsidRPr="00133E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D2</w:t>
      </w:r>
      <w:r w:rsidRPr="00133E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33EF2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9D0C3E" w:rsidRPr="00133EF2" w:rsidRDefault="001F412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133EF2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133E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33EF2">
        <w:rPr>
          <w:rFonts w:ascii="Arial" w:eastAsia="Arial" w:hAnsi="Arial" w:cs="Arial"/>
          <w:sz w:val="18"/>
          <w:szCs w:val="18"/>
          <w:lang w:val="de-DE"/>
        </w:rPr>
        <w:t>144875</w:t>
      </w:r>
    </w:p>
    <w:p w:rsidR="009D0C3E" w:rsidRPr="00133EF2" w:rsidRDefault="009D0C3E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9D0C3E" w:rsidRPr="00133EF2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133EF2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9D0C3E" w:rsidRPr="00133EF2" w:rsidRDefault="009D0C3E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9D0C3E" w:rsidRPr="00133EF2" w:rsidRDefault="001F412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9D0C3E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9D0C3E" w:rsidRPr="00133EF2" w:rsidRDefault="009D0C3E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D0C3E" w:rsidRPr="00133EF2" w:rsidRDefault="009D0C3E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D0C3E" w:rsidRPr="00133EF2" w:rsidRDefault="001F4125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9D0C3E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9D0C3E" w:rsidRPr="00133EF2" w:rsidRDefault="009D0C3E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D0C3E" w:rsidRPr="00133EF2" w:rsidRDefault="009D0C3E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D0C3E" w:rsidRPr="00133EF2" w:rsidRDefault="001F412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133EF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133EF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9D0C3E" w:rsidRPr="00FC7E9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133EF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9D0C3E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133EF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133EF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133EF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133EF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133EF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133EF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133EF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133EF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133EF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9D0C3E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133EF2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9D0C3E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9D0C3E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133EF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133EF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133EF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133EF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133EF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FC7E9B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FC7E9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133EF2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bookmarkEnd w:id="0"/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BB2776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7C5D7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</w:t>
            </w:r>
            <w:r w:rsidR="00FF391B"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133EF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133EF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133EF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133EF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133EF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9D0C3E" w:rsidRPr="00FC7E9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141836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133EF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133EF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133EF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133EF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9D0C3E" w:rsidRPr="00FC7E9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141847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133EF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133EF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133EF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133EF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9D0C3E" w:rsidRPr="00FC7E9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141858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133EF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133EF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133EF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133EF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9D0C3E" w:rsidRPr="00FC7E9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141869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133EF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133EF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133EF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133EF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133EF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133EF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9D0C3E" w:rsidRPr="00FC7E9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133EF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133EF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133EF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133EF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133EF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133EF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9D0C3E" w:rsidRPr="00FC7E9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133EF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133EF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133EF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133EF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9D0C3E" w:rsidRPr="00133EF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D0C3E" w:rsidRPr="00133EF2" w:rsidRDefault="001F412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133EF2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133EF2" w:rsidRPr="00FC7E9B" w:rsidTr="00B7584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3EF2" w:rsidRPr="00133EF2" w:rsidRDefault="00133EF2" w:rsidP="00B758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3EF2" w:rsidRPr="00133EF2" w:rsidRDefault="00133EF2" w:rsidP="00B758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3EF2" w:rsidRPr="00133EF2" w:rsidRDefault="00133EF2" w:rsidP="00B758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133EF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 w:rsidRPr="00133EF2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133EF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 w:rsidRPr="00133EF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 w:rsidRPr="00133EF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 w:rsidRPr="00133EF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 w:rsidRPr="00133EF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133EF2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133EF2" w:rsidRPr="00133EF2" w:rsidTr="00B7584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3EF2" w:rsidRPr="00133EF2" w:rsidRDefault="00133EF2" w:rsidP="00B758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3EF2" w:rsidRPr="00133EF2" w:rsidRDefault="00133EF2" w:rsidP="00B758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3EF2" w:rsidRPr="00133EF2" w:rsidRDefault="00133EF2" w:rsidP="00B758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33EF2"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CD30EB" w:rsidRPr="00133EF2" w:rsidRDefault="00CD30EB">
      <w:pPr>
        <w:rPr>
          <w:lang w:val="de-DE"/>
        </w:rPr>
      </w:pPr>
    </w:p>
    <w:sectPr w:rsidR="00CD30EB" w:rsidRPr="00133EF2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0EB" w:rsidRDefault="001F4125">
      <w:pPr>
        <w:spacing w:after="0" w:line="240" w:lineRule="auto"/>
      </w:pPr>
      <w:r>
        <w:separator/>
      </w:r>
    </w:p>
  </w:endnote>
  <w:endnote w:type="continuationSeparator" w:id="0">
    <w:p w:rsidR="00CD30EB" w:rsidRDefault="001F4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0EB" w:rsidRDefault="001F4125">
      <w:pPr>
        <w:spacing w:after="0" w:line="240" w:lineRule="auto"/>
      </w:pPr>
      <w:r>
        <w:separator/>
      </w:r>
    </w:p>
  </w:footnote>
  <w:footnote w:type="continuationSeparator" w:id="0">
    <w:p w:rsidR="00CD30EB" w:rsidRDefault="001F4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C3E" w:rsidRDefault="00FC7E9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9D0C3E" w:rsidRPr="001F4125" w:rsidRDefault="001F412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1F4125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1F4125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1F4125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1F4125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1F4125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1F4125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1F4125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1F4125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1F4125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1F4125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1F4125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1F4125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1F4125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D0C3E"/>
    <w:rsid w:val="00133EF2"/>
    <w:rsid w:val="001F4125"/>
    <w:rsid w:val="00225FCF"/>
    <w:rsid w:val="003F6EB6"/>
    <w:rsid w:val="007C5D7F"/>
    <w:rsid w:val="009D0C3E"/>
    <w:rsid w:val="00BB2776"/>
    <w:rsid w:val="00CD30EB"/>
    <w:rsid w:val="00FC7E9B"/>
    <w:rsid w:val="00FF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FA255"/>
  <w15:docId w15:val="{2E1041EF-5BE9-42A7-98EA-CB54915D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E3572F72.dotm</Template>
  <TotalTime>0</TotalTime>
  <Pages>2</Pages>
  <Words>587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9</cp:revision>
  <dcterms:created xsi:type="dcterms:W3CDTF">2019-05-22T15:19:00Z</dcterms:created>
  <dcterms:modified xsi:type="dcterms:W3CDTF">2020-02-20T05:31:00Z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