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521" w:rsidRPr="008218DD" w:rsidRDefault="00D90521">
      <w:pPr>
        <w:spacing w:before="1" w:after="0" w:line="220" w:lineRule="exact"/>
        <w:rPr>
          <w:lang w:val="de-DE"/>
        </w:rPr>
      </w:pPr>
    </w:p>
    <w:p w:rsidR="00D90521" w:rsidRPr="008218DD" w:rsidRDefault="002409A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D90521" w:rsidRPr="008218DD" w:rsidRDefault="002409A8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8218D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mit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aus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AlMg3.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Die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ist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durch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Vogel-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8218D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vor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8218D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aus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mit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sowie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für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die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8218D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von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nach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DIN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24154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/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EN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12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220.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ist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für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eine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am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im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ohne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das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zu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8218D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für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8218D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für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den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D90521" w:rsidRPr="008218DD" w:rsidRDefault="002409A8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gem.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VDI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2052.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Die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mit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die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8218D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sorgt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für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einen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Ablauf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8218D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in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einen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D90521" w:rsidRPr="008218DD" w:rsidRDefault="00D90521">
      <w:pPr>
        <w:spacing w:before="8" w:after="0" w:line="130" w:lineRule="exact"/>
        <w:rPr>
          <w:sz w:val="13"/>
          <w:szCs w:val="13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2409A8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Das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8218D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8218D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ist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auf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die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Welle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eines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8218D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8218D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6.3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nach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DIN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ISO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1940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auf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2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Ebenen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Über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den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EC-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lässt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sich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die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über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0-10V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Signal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regeln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bzw.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Motor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ist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des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8218D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und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somit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vor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8218D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Der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über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eine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8218D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des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D90521" w:rsidRPr="008218DD" w:rsidRDefault="00D90521">
      <w:pPr>
        <w:spacing w:before="8" w:after="0" w:line="240" w:lineRule="exact"/>
        <w:rPr>
          <w:sz w:val="24"/>
          <w:szCs w:val="24"/>
          <w:lang w:val="de-DE"/>
        </w:rPr>
      </w:pPr>
    </w:p>
    <w:p w:rsidR="00D90521" w:rsidRPr="008218DD" w:rsidRDefault="002409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CE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EG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8218D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für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8218D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EMV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–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D90521" w:rsidRPr="008218DD" w:rsidRDefault="002409A8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8218D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8218D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8218D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8218DD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8218DD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8218DD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8218DD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8218D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8218DD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8218D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8218D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D90521" w:rsidRPr="008218DD" w:rsidRDefault="00D90521">
      <w:pPr>
        <w:spacing w:before="7" w:after="0" w:line="150" w:lineRule="exact"/>
        <w:rPr>
          <w:sz w:val="15"/>
          <w:szCs w:val="15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2409A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8218DD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D90521" w:rsidRPr="008218DD" w:rsidRDefault="00D90521">
      <w:pPr>
        <w:spacing w:before="7" w:after="0" w:line="240" w:lineRule="exact"/>
        <w:rPr>
          <w:sz w:val="24"/>
          <w:szCs w:val="24"/>
          <w:lang w:val="de-DE"/>
        </w:rPr>
      </w:pPr>
    </w:p>
    <w:p w:rsidR="00D90521" w:rsidRPr="008218DD" w:rsidRDefault="002409A8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(V):</w:t>
      </w:r>
      <w:r w:rsidRPr="008218D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m³/h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8218DD">
        <w:rPr>
          <w:rFonts w:ascii="Arial" w:eastAsia="Arial" w:hAnsi="Arial" w:cs="Arial"/>
          <w:sz w:val="18"/>
          <w:szCs w:val="18"/>
          <w:lang w:val="de-DE"/>
        </w:rPr>
        <w:t>Δ</w:t>
      </w:r>
      <w:r w:rsidRPr="008218DD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8218D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Pa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max.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8218DD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8218D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50,6</w:t>
      </w:r>
      <w:r w:rsidRPr="008218D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%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total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max.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8218DD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54,5</w:t>
      </w:r>
      <w:r w:rsidRPr="008218D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D90521" w:rsidRPr="008218DD" w:rsidRDefault="00D90521">
      <w:pPr>
        <w:spacing w:before="11" w:after="0" w:line="220" w:lineRule="exact"/>
        <w:rPr>
          <w:lang w:val="de-DE"/>
        </w:rPr>
      </w:pPr>
    </w:p>
    <w:p w:rsidR="00D90521" w:rsidRPr="008218DD" w:rsidRDefault="002409A8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(U):</w:t>
      </w:r>
      <w:r w:rsidRPr="008218D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230,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1~</w:t>
      </w:r>
      <w:r w:rsidRPr="008218D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(f):</w:t>
      </w:r>
      <w:r w:rsidRPr="008218D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50</w:t>
      </w:r>
      <w:r w:rsidRPr="008218D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Hz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8218D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8218DD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798</w:t>
      </w:r>
      <w:r w:rsidRPr="008218D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W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8218D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max.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</w:t>
      </w:r>
      <w:r w:rsidRPr="008218DD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8218DD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3,7</w:t>
      </w:r>
      <w:r w:rsidRPr="008218D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8218D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(n):</w:t>
      </w:r>
      <w:r w:rsidRPr="008218D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3000</w:t>
      </w:r>
      <w:r w:rsidRPr="008218D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8218DD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8218DD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D90521" w:rsidRPr="008218DD" w:rsidRDefault="002409A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Motor:</w:t>
      </w:r>
      <w:r w:rsidRPr="008218D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IP</w:t>
      </w:r>
      <w:r w:rsidRPr="008218DD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D90521" w:rsidRPr="008218DD" w:rsidRDefault="002409A8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8218D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8218DD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IP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-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8218D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max.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8218DD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40</w:t>
      </w:r>
      <w:r w:rsidRPr="008218D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°C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8218D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max.</w:t>
      </w:r>
      <w:r w:rsidRPr="008218D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8218DD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120</w:t>
      </w:r>
      <w:r w:rsidRPr="008218D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D90521" w:rsidRPr="008218DD" w:rsidRDefault="00D90521">
      <w:pPr>
        <w:spacing w:before="11" w:after="0" w:line="220" w:lineRule="exact"/>
        <w:rPr>
          <w:lang w:val="de-DE"/>
        </w:rPr>
      </w:pPr>
    </w:p>
    <w:p w:rsidR="00D90521" w:rsidRPr="008218DD" w:rsidRDefault="002409A8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Ansaug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8218D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8218DD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8218D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81</w:t>
      </w:r>
      <w:r w:rsidRPr="008218D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dB(A)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8218D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8218D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8218DD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8218D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8218DD">
        <w:rPr>
          <w:rFonts w:ascii="Arial" w:eastAsia="Arial" w:hAnsi="Arial" w:cs="Arial"/>
          <w:sz w:val="18"/>
          <w:szCs w:val="18"/>
          <w:lang w:val="de-DE"/>
        </w:rPr>
        <w:t>):</w:t>
      </w:r>
      <w:r w:rsidRPr="008218D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86</w:t>
      </w:r>
      <w:r w:rsidRPr="008218D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D90521" w:rsidRPr="008218DD" w:rsidRDefault="00D90521">
      <w:pPr>
        <w:spacing w:before="11" w:after="0" w:line="220" w:lineRule="exact"/>
        <w:rPr>
          <w:lang w:val="de-DE"/>
        </w:rPr>
      </w:pPr>
    </w:p>
    <w:p w:rsidR="00D90521" w:rsidRPr="008218DD" w:rsidRDefault="002409A8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8218D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8218D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(L</w:t>
      </w:r>
      <w:r w:rsidRPr="008218D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x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B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x</w:t>
      </w:r>
      <w:r w:rsidRPr="008218D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H):</w:t>
      </w:r>
      <w:r w:rsidRPr="008218D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614x614x551</w:t>
      </w:r>
      <w:r w:rsidRPr="008218DD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D90521" w:rsidRPr="008218DD" w:rsidRDefault="002409A8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8218DD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27,0</w:t>
      </w:r>
      <w:r w:rsidRPr="008218D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D90521" w:rsidRPr="008218DD" w:rsidRDefault="00D90521">
      <w:pPr>
        <w:spacing w:before="14" w:after="0" w:line="240" w:lineRule="exact"/>
        <w:rPr>
          <w:sz w:val="24"/>
          <w:szCs w:val="24"/>
          <w:lang w:val="de-DE"/>
        </w:rPr>
      </w:pPr>
    </w:p>
    <w:p w:rsidR="00D90521" w:rsidRPr="008218DD" w:rsidRDefault="002409A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8218DD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218DD">
        <w:rPr>
          <w:rFonts w:ascii="Arial" w:eastAsia="Arial" w:hAnsi="Arial" w:cs="Arial"/>
          <w:sz w:val="18"/>
          <w:szCs w:val="18"/>
          <w:lang w:val="de-DE"/>
        </w:rPr>
        <w:t>145542</w:t>
      </w: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after="0" w:line="200" w:lineRule="exact"/>
        <w:rPr>
          <w:sz w:val="20"/>
          <w:szCs w:val="20"/>
          <w:lang w:val="de-DE"/>
        </w:rPr>
      </w:pPr>
    </w:p>
    <w:p w:rsidR="00D90521" w:rsidRPr="008218DD" w:rsidRDefault="00D90521">
      <w:pPr>
        <w:spacing w:before="3" w:after="0" w:line="240" w:lineRule="exact"/>
        <w:rPr>
          <w:sz w:val="24"/>
          <w:szCs w:val="24"/>
          <w:lang w:val="de-DE"/>
        </w:rPr>
      </w:pPr>
    </w:p>
    <w:p w:rsidR="00D90521" w:rsidRPr="008218DD" w:rsidRDefault="002409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D90521" w:rsidRPr="008218DD" w:rsidRDefault="002409A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ruck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8218D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GmbH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8218D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90521" w:rsidRPr="008218DD" w:rsidRDefault="002409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97944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90521" w:rsidRPr="008218DD" w:rsidRDefault="002409A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8218DD">
        <w:rPr>
          <w:rFonts w:ascii="Arial" w:eastAsia="Arial" w:hAnsi="Arial" w:cs="Arial"/>
          <w:sz w:val="18"/>
          <w:szCs w:val="18"/>
          <w:lang w:val="de-DE"/>
        </w:rPr>
        <w:t>Tel.</w:t>
      </w:r>
      <w:r w:rsidRPr="008218D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218DD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8218D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8218DD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D90521" w:rsidRPr="008218DD" w:rsidRDefault="00D90521">
      <w:pPr>
        <w:spacing w:after="0"/>
        <w:rPr>
          <w:lang w:val="de-DE"/>
        </w:rPr>
        <w:sectPr w:rsidR="00D90521" w:rsidRPr="008218DD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D90521" w:rsidRPr="008218DD" w:rsidRDefault="00D90521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D90521" w:rsidRPr="008218DD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8218DD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D90521" w:rsidRPr="008218DD" w:rsidRDefault="00D90521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D90521" w:rsidRPr="008218DD" w:rsidRDefault="002409A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D90521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D90521" w:rsidRPr="008218DD" w:rsidRDefault="00D9052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90521" w:rsidRPr="008218DD" w:rsidRDefault="00D9052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90521" w:rsidRPr="008218DD" w:rsidRDefault="002409A8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D90521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D90521" w:rsidRPr="008218DD" w:rsidRDefault="00D9052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90521" w:rsidRPr="008218DD" w:rsidRDefault="00D9052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90521" w:rsidRPr="008218DD" w:rsidRDefault="002409A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8218D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8218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D90521" w:rsidRPr="00E638D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8218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D9052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8218D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8218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8218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8218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8218D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8218D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8218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8218D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8218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D9052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8218DD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D90521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D9052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8218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8218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8218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8218D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8218D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E638DB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638DB" w:rsidRDefault="00E638DB" w:rsidP="00E63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250 10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638DB" w:rsidRDefault="00E638DB" w:rsidP="00E638D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638DB" w:rsidRPr="008218DD" w:rsidRDefault="00E638DB" w:rsidP="00E63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8218DD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420E85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420E8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8218D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8218D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8218D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8218D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8218D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D90521" w:rsidRPr="00E638D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8218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8218D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8218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8218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8218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8218D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D90521" w:rsidRPr="00E638D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8218D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8218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8218D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8218D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D90521" w:rsidRPr="008218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8218DD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D90521" w:rsidRPr="00420E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8218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90521" w:rsidRPr="008218DD" w:rsidRDefault="002409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8218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8218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8218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8218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8218DD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8218D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8218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8218DD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8218DD" w:rsidTr="008218DD">
        <w:trPr>
          <w:trHeight w:hRule="exact" w:val="230"/>
        </w:trPr>
        <w:tc>
          <w:tcPr>
            <w:tcW w:w="2108" w:type="dxa"/>
            <w:hideMark/>
          </w:tcPr>
          <w:p w:rsidR="008218DD" w:rsidRDefault="008218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8218DD" w:rsidRDefault="008218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8218DD" w:rsidRDefault="008218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8218DD" w:rsidTr="008218DD">
        <w:trPr>
          <w:trHeight w:hRule="exact" w:val="230"/>
        </w:trPr>
        <w:tc>
          <w:tcPr>
            <w:tcW w:w="2108" w:type="dxa"/>
            <w:hideMark/>
          </w:tcPr>
          <w:p w:rsidR="008218DD" w:rsidRDefault="008218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8218DD" w:rsidRDefault="008218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8218DD" w:rsidRDefault="008218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095481" w:rsidRPr="008218DD" w:rsidRDefault="00095481">
      <w:pPr>
        <w:rPr>
          <w:lang w:val="de-DE"/>
        </w:rPr>
      </w:pPr>
    </w:p>
    <w:sectPr w:rsidR="00095481" w:rsidRPr="008218DD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481" w:rsidRDefault="002409A8">
      <w:pPr>
        <w:spacing w:after="0" w:line="240" w:lineRule="auto"/>
      </w:pPr>
      <w:r>
        <w:separator/>
      </w:r>
    </w:p>
  </w:endnote>
  <w:endnote w:type="continuationSeparator" w:id="0">
    <w:p w:rsidR="00095481" w:rsidRDefault="0024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481" w:rsidRDefault="002409A8">
      <w:pPr>
        <w:spacing w:after="0" w:line="240" w:lineRule="auto"/>
      </w:pPr>
      <w:r>
        <w:separator/>
      </w:r>
    </w:p>
  </w:footnote>
  <w:footnote w:type="continuationSeparator" w:id="0">
    <w:p w:rsidR="00095481" w:rsidRDefault="00240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521" w:rsidRDefault="00E638D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D90521" w:rsidRPr="002643C7" w:rsidRDefault="002409A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2643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2643C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2643C7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2643C7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2643C7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2643C7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2643C7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2643C7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2643C7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D90521" w:rsidRDefault="002409A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D90521" w:rsidRDefault="002409A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D90521" w:rsidRDefault="002409A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D90521" w:rsidRDefault="002409A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D90521" w:rsidRDefault="002409A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144841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90521"/>
    <w:rsid w:val="00095481"/>
    <w:rsid w:val="002409A8"/>
    <w:rsid w:val="002643C7"/>
    <w:rsid w:val="00420E85"/>
    <w:rsid w:val="008218DD"/>
    <w:rsid w:val="00D90521"/>
    <w:rsid w:val="00E6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96DCC64-7BFD-43E2-9F2D-8CD8FBAA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9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2989ED7B.dotm</Template>
  <TotalTime>0</TotalTime>
  <Pages>2</Pages>
  <Words>469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2019-05-23T11:19:00Z</dcterms:created>
  <dcterms:modified xsi:type="dcterms:W3CDTF">2020-02-20T05:57:00Z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