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FE3" w:rsidRDefault="008D0FE3">
      <w:pPr>
        <w:spacing w:before="1" w:after="0" w:line="220" w:lineRule="exact"/>
      </w:pPr>
    </w:p>
    <w:p w:rsidR="008D0FE3" w:rsidRDefault="00EB5E8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D0FE3" w:rsidRDefault="00EB5E8C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8D0FE3" w:rsidRDefault="00EB5E8C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before="11" w:after="0" w:line="200" w:lineRule="exact"/>
        <w:rPr>
          <w:sz w:val="20"/>
          <w:szCs w:val="20"/>
        </w:rPr>
      </w:pPr>
    </w:p>
    <w:p w:rsidR="008D0FE3" w:rsidRDefault="00EB5E8C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6A4107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before="11" w:after="0" w:line="200" w:lineRule="exact"/>
        <w:rPr>
          <w:sz w:val="20"/>
          <w:szCs w:val="20"/>
        </w:rPr>
      </w:pPr>
    </w:p>
    <w:p w:rsidR="008D0FE3" w:rsidRDefault="00EB5E8C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D0FE3" w:rsidRDefault="00EB5E8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D0FE3" w:rsidRDefault="008D0FE3">
      <w:pPr>
        <w:spacing w:before="4" w:after="0" w:line="130" w:lineRule="exact"/>
        <w:rPr>
          <w:sz w:val="13"/>
          <w:szCs w:val="13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EB5E8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D0FE3" w:rsidRDefault="008D0FE3">
      <w:pPr>
        <w:spacing w:before="4" w:after="0" w:line="240" w:lineRule="exact"/>
        <w:rPr>
          <w:sz w:val="24"/>
          <w:szCs w:val="24"/>
        </w:rPr>
      </w:pPr>
    </w:p>
    <w:p w:rsidR="008D0FE3" w:rsidRDefault="00EB5E8C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D0FE3" w:rsidRDefault="008D0FE3">
      <w:pPr>
        <w:spacing w:before="8" w:after="0" w:line="200" w:lineRule="exact"/>
        <w:rPr>
          <w:sz w:val="20"/>
          <w:szCs w:val="20"/>
        </w:rPr>
      </w:pPr>
    </w:p>
    <w:p w:rsidR="008D0FE3" w:rsidRDefault="00EB5E8C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D0FE3" w:rsidRDefault="00EB5E8C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D0FE3" w:rsidRDefault="00EB5E8C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D0FE3" w:rsidRDefault="00EB5E8C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D0FE3" w:rsidRDefault="008D0FE3">
      <w:pPr>
        <w:spacing w:before="3" w:after="0" w:line="200" w:lineRule="exact"/>
        <w:rPr>
          <w:sz w:val="20"/>
          <w:szCs w:val="20"/>
        </w:rPr>
      </w:pPr>
    </w:p>
    <w:p w:rsidR="008D0FE3" w:rsidRDefault="00EB5E8C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D0FE3" w:rsidRDefault="008D0FE3">
      <w:pPr>
        <w:spacing w:before="14" w:after="0" w:line="220" w:lineRule="exact"/>
      </w:pPr>
    </w:p>
    <w:p w:rsidR="008D0FE3" w:rsidRDefault="00EB5E8C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1218x1218x818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D0FE3" w:rsidRDefault="00EB5E8C">
      <w:pPr>
        <w:tabs>
          <w:tab w:val="left" w:pos="44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163,0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D0FE3" w:rsidRDefault="008D0FE3">
      <w:pPr>
        <w:spacing w:before="4" w:after="0" w:line="240" w:lineRule="exact"/>
        <w:rPr>
          <w:sz w:val="24"/>
          <w:szCs w:val="24"/>
        </w:rPr>
      </w:pPr>
    </w:p>
    <w:p w:rsidR="008D0FE3" w:rsidRDefault="00EB5E8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146916</w:t>
      </w:r>
    </w:p>
    <w:p w:rsidR="008D0FE3" w:rsidRDefault="008D0FE3">
      <w:pPr>
        <w:spacing w:before="5" w:after="0" w:line="180" w:lineRule="exact"/>
        <w:rPr>
          <w:sz w:val="18"/>
          <w:szCs w:val="18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8D0FE3">
      <w:pPr>
        <w:spacing w:after="0" w:line="200" w:lineRule="exact"/>
        <w:rPr>
          <w:sz w:val="20"/>
          <w:szCs w:val="20"/>
        </w:rPr>
      </w:pPr>
    </w:p>
    <w:p w:rsidR="008D0FE3" w:rsidRDefault="00EB5E8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D0FE3" w:rsidRDefault="00EB5E8C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702672">
        <w:rPr>
          <w:rFonts w:ascii="Arial" w:eastAsia="Arial" w:hAnsi="Arial" w:cs="Arial"/>
          <w:sz w:val="18"/>
          <w:szCs w:val="18"/>
        </w:rPr>
        <w:t>ruck</w:t>
      </w:r>
      <w:r w:rsidRPr="0070267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702672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702672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02672">
        <w:rPr>
          <w:rFonts w:ascii="Arial" w:eastAsia="Arial" w:hAnsi="Arial" w:cs="Arial"/>
          <w:sz w:val="18"/>
          <w:szCs w:val="18"/>
        </w:rPr>
        <w:t>GmbH</w:t>
      </w:r>
      <w:r w:rsidRPr="0070267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02672">
        <w:rPr>
          <w:rFonts w:ascii="Arial" w:eastAsia="Arial" w:hAnsi="Arial" w:cs="Arial"/>
          <w:sz w:val="18"/>
          <w:szCs w:val="18"/>
        </w:rPr>
        <w:t>Max-Planck-Str.</w:t>
      </w:r>
      <w:r w:rsidRPr="00702672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D0FE3" w:rsidRDefault="00EB5E8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D0FE3" w:rsidRDefault="00EB5E8C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D0FE3" w:rsidRDefault="008D0FE3">
      <w:pPr>
        <w:spacing w:after="0"/>
        <w:sectPr w:rsidR="008D0FE3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D0FE3" w:rsidRDefault="008D0FE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D0FE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D0FE3" w:rsidRDefault="008D0FE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D0FE3" w:rsidRDefault="00EB5E8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8D0FE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D0FE3" w:rsidRDefault="008D0FE3">
            <w:pPr>
              <w:spacing w:after="0" w:line="200" w:lineRule="exact"/>
              <w:rPr>
                <w:sz w:val="20"/>
                <w:szCs w:val="20"/>
              </w:rPr>
            </w:pPr>
          </w:p>
          <w:p w:rsidR="008D0FE3" w:rsidRDefault="008D0FE3">
            <w:pPr>
              <w:spacing w:after="0" w:line="200" w:lineRule="exact"/>
              <w:rPr>
                <w:sz w:val="20"/>
                <w:szCs w:val="20"/>
              </w:rPr>
            </w:pPr>
          </w:p>
          <w:p w:rsidR="008D0FE3" w:rsidRDefault="00EB5E8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8D0FE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D0FE3" w:rsidRDefault="008D0FE3">
            <w:pPr>
              <w:spacing w:after="0" w:line="200" w:lineRule="exact"/>
              <w:rPr>
                <w:sz w:val="20"/>
                <w:szCs w:val="20"/>
              </w:rPr>
            </w:pPr>
          </w:p>
          <w:p w:rsidR="008D0FE3" w:rsidRDefault="008D0FE3">
            <w:pPr>
              <w:spacing w:after="0" w:line="200" w:lineRule="exact"/>
              <w:rPr>
                <w:sz w:val="20"/>
                <w:szCs w:val="20"/>
              </w:rPr>
            </w:pPr>
          </w:p>
          <w:p w:rsidR="008D0FE3" w:rsidRDefault="00EB5E8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467203" w:rsidRPr="00EB5E8C" w:rsidTr="00F0612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67203" w:rsidRPr="00EB5E8C" w:rsidRDefault="00467203" w:rsidP="00F0612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67203" w:rsidRPr="00EB5E8C" w:rsidRDefault="00467203" w:rsidP="00F0612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467203" w:rsidRPr="00EB5E8C" w:rsidRDefault="00467203" w:rsidP="00F0612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EB5E8C" w:rsidRPr="00EB5E8C" w:rsidTr="003670E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EB5E8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DAS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56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EB5E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3670E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5E8C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spigot</w:t>
            </w:r>
            <w:r w:rsidRPr="00EB5E8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EB5E8C" w:rsidRPr="00EB5E8C" w:rsidTr="003670E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EB5E8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DAF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56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EB5E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B5E8C" w:rsidRPr="00EB5E8C" w:rsidRDefault="00EB5E8C" w:rsidP="00EB5E8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B5E8C">
              <w:rPr>
                <w:rFonts w:ascii="Arial" w:eastAsia="Arial" w:hAnsi="Arial" w:cs="Arial"/>
                <w:sz w:val="18"/>
                <w:szCs w:val="18"/>
              </w:rPr>
              <w:t>Roof</w:t>
            </w:r>
            <w:r w:rsidRPr="00EB5E8C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B5E8C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flange</w:t>
            </w:r>
            <w:r w:rsidRPr="00EB5E8C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B5E8C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B5E8C"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D0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D0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8D0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D0FE3" w:rsidRDefault="00EB5E8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E40FD" w:rsidRPr="009E40FD" w:rsidTr="009E40FD">
        <w:trPr>
          <w:trHeight w:hRule="exact" w:val="230"/>
        </w:trPr>
        <w:tc>
          <w:tcPr>
            <w:tcW w:w="2174" w:type="dxa"/>
            <w:hideMark/>
          </w:tcPr>
          <w:p w:rsidR="009E40FD" w:rsidRDefault="009E40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9E40FD" w:rsidRDefault="009E40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9E40FD" w:rsidRDefault="009E40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E40FD" w:rsidRPr="009E40FD" w:rsidTr="009E40FD">
        <w:trPr>
          <w:trHeight w:hRule="exact" w:val="230"/>
        </w:trPr>
        <w:tc>
          <w:tcPr>
            <w:tcW w:w="2174" w:type="dxa"/>
            <w:hideMark/>
          </w:tcPr>
          <w:p w:rsidR="009E40FD" w:rsidRDefault="009E40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9E40FD" w:rsidRDefault="009E40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9E40FD" w:rsidRDefault="009E40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9E40FD" w:rsidTr="009E40FD">
        <w:trPr>
          <w:trHeight w:hRule="exact" w:val="230"/>
        </w:trPr>
        <w:tc>
          <w:tcPr>
            <w:tcW w:w="2174" w:type="dxa"/>
            <w:hideMark/>
          </w:tcPr>
          <w:p w:rsidR="009E40FD" w:rsidRDefault="009E40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9E40FD" w:rsidRDefault="009E40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9E40FD" w:rsidRDefault="009E40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9E40FD" w:rsidTr="009E40FD">
        <w:trPr>
          <w:trHeight w:hRule="exact" w:val="230"/>
        </w:trPr>
        <w:tc>
          <w:tcPr>
            <w:tcW w:w="2174" w:type="dxa"/>
            <w:hideMark/>
          </w:tcPr>
          <w:p w:rsidR="009E40FD" w:rsidRDefault="009E40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9E40FD" w:rsidRDefault="009E40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9E40FD" w:rsidRDefault="009E40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E055E5" w:rsidRDefault="00E055E5"/>
    <w:sectPr w:rsidR="00E055E5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E5" w:rsidRDefault="00EB5E8C">
      <w:pPr>
        <w:spacing w:after="0" w:line="240" w:lineRule="auto"/>
      </w:pPr>
      <w:r>
        <w:separator/>
      </w:r>
    </w:p>
  </w:endnote>
  <w:endnote w:type="continuationSeparator" w:id="0">
    <w:p w:rsidR="00E055E5" w:rsidRDefault="00EB5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E5" w:rsidRDefault="00EB5E8C">
      <w:pPr>
        <w:spacing w:after="0" w:line="240" w:lineRule="auto"/>
      </w:pPr>
      <w:r>
        <w:separator/>
      </w:r>
    </w:p>
  </w:footnote>
  <w:footnote w:type="continuationSeparator" w:id="0">
    <w:p w:rsidR="00E055E5" w:rsidRDefault="00EB5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E3" w:rsidRDefault="0046720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8D0FE3" w:rsidRDefault="00EB5E8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8D0FE3" w:rsidRDefault="00EB5E8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D0FE3" w:rsidRDefault="00EB5E8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D0FE3" w:rsidRDefault="00EB5E8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8D0FE3" w:rsidRDefault="00EB5E8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630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D0FE3" w:rsidRDefault="00EB5E8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0FE3"/>
    <w:rsid w:val="00467203"/>
    <w:rsid w:val="006A4107"/>
    <w:rsid w:val="00702672"/>
    <w:rsid w:val="008D0FE3"/>
    <w:rsid w:val="00964122"/>
    <w:rsid w:val="009E40FD"/>
    <w:rsid w:val="00E055E5"/>
    <w:rsid w:val="00EB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D147D08-EED4-4E2F-A0E6-E9F86322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7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89FC8984.dotm</Template>
  <TotalTime>0</TotalTime>
  <Pages>2</Pages>
  <Words>478</Words>
  <Characters>3014</Characters>
  <Application>Microsoft Office Word</Application>
  <DocSecurity>0</DocSecurity>
  <Lines>25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7</cp:revision>
  <dcterms:created xsi:type="dcterms:W3CDTF">2019-05-20T13:56:00Z</dcterms:created>
  <dcterms:modified xsi:type="dcterms:W3CDTF">2019-10-16T07:59:00Z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