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272" w:rsidRPr="00551238" w:rsidRDefault="00BE5272">
      <w:pPr>
        <w:spacing w:before="1" w:after="0" w:line="220" w:lineRule="exact"/>
        <w:rPr>
          <w:lang w:val="de-DE"/>
        </w:rPr>
      </w:pPr>
    </w:p>
    <w:p w:rsidR="00BE5272" w:rsidRPr="00551238" w:rsidRDefault="000151D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BE5272" w:rsidRPr="00551238" w:rsidRDefault="000151DD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55123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mit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AlMg3.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ist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durch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Vogel-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55123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vor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55123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mit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sowie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55123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von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nach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24154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/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12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220.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ist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eine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am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im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ohne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das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zu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55123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551238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BE5272" w:rsidRPr="00551238" w:rsidRDefault="000151DD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gem.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VDI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2052.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mit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5123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sorgt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einen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Ablauf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55123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in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einen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BE5272" w:rsidRPr="00551238" w:rsidRDefault="00BE5272">
      <w:pPr>
        <w:spacing w:before="8" w:after="0" w:line="130" w:lineRule="exact"/>
        <w:rPr>
          <w:sz w:val="13"/>
          <w:szCs w:val="13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0151DD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Das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55123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55123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ist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auf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Welle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eines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55123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55123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6.3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nach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ISO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1940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auf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2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Ebenen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Über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den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EC-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lässt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sich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die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über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0-10V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Signal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regeln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bzw.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Motor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ist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55123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und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somit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vor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5123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Der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über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eine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55123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des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BE5272" w:rsidRPr="00551238" w:rsidRDefault="00BE5272">
      <w:pPr>
        <w:spacing w:before="8" w:after="0" w:line="240" w:lineRule="exact"/>
        <w:rPr>
          <w:sz w:val="24"/>
          <w:szCs w:val="24"/>
          <w:lang w:val="de-DE"/>
        </w:rPr>
      </w:pPr>
    </w:p>
    <w:p w:rsidR="00BE5272" w:rsidRPr="00551238" w:rsidRDefault="000151D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CE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EG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55123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für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55123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EMV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–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BE5272" w:rsidRPr="00551238" w:rsidRDefault="000151DD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551238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551238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51238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551238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55123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551238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551238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51238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551238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551238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551238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BE5272" w:rsidRPr="00551238" w:rsidRDefault="00BE5272">
      <w:pPr>
        <w:spacing w:before="7" w:after="0" w:line="150" w:lineRule="exact"/>
        <w:rPr>
          <w:sz w:val="15"/>
          <w:szCs w:val="15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0151D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551238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BE5272" w:rsidRPr="00551238" w:rsidRDefault="00BE5272">
      <w:pPr>
        <w:spacing w:before="7" w:after="0" w:line="240" w:lineRule="exact"/>
        <w:rPr>
          <w:sz w:val="24"/>
          <w:szCs w:val="24"/>
          <w:lang w:val="de-DE"/>
        </w:rPr>
      </w:pPr>
    </w:p>
    <w:p w:rsidR="00BE5272" w:rsidRPr="00551238" w:rsidRDefault="000151DD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(V):</w:t>
      </w:r>
      <w:r w:rsidRPr="0055123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m³/h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551238">
        <w:rPr>
          <w:rFonts w:ascii="Arial" w:eastAsia="Arial" w:hAnsi="Arial" w:cs="Arial"/>
          <w:sz w:val="18"/>
          <w:szCs w:val="18"/>
          <w:lang w:val="de-DE"/>
        </w:rPr>
        <w:t>Δ</w:t>
      </w:r>
      <w:r w:rsidRPr="00551238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51238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Pa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51238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51238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57,5</w:t>
      </w:r>
      <w:r w:rsidRPr="0055123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%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total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51238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59,9</w:t>
      </w:r>
      <w:r w:rsidRPr="0055123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BE5272" w:rsidRPr="00551238" w:rsidRDefault="00BE5272">
      <w:pPr>
        <w:spacing w:before="11" w:after="0" w:line="220" w:lineRule="exact"/>
        <w:rPr>
          <w:lang w:val="de-DE"/>
        </w:rPr>
      </w:pPr>
    </w:p>
    <w:p w:rsidR="00BE5272" w:rsidRPr="00551238" w:rsidRDefault="000151DD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(U):</w:t>
      </w:r>
      <w:r w:rsidRPr="0055123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230,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1~</w:t>
      </w:r>
      <w:r w:rsidRPr="0055123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(f):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50</w:t>
      </w:r>
      <w:r w:rsidRPr="0055123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Hz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551238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551238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1240</w:t>
      </w:r>
      <w:r w:rsidRPr="00551238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W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55123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</w:t>
      </w:r>
      <w:r w:rsidRPr="00551238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551238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8,9</w:t>
      </w:r>
      <w:r w:rsidRPr="0055123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55123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(n):</w:t>
      </w:r>
      <w:r w:rsidRPr="0055123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1640</w:t>
      </w:r>
      <w:r w:rsidRPr="00551238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551238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551238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BE5272" w:rsidRPr="00551238" w:rsidRDefault="000151D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Motor:</w:t>
      </w:r>
      <w:r w:rsidRPr="0055123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IP</w:t>
      </w:r>
      <w:r w:rsidRPr="00551238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BE5272" w:rsidRPr="00551238" w:rsidRDefault="000151DD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5123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551238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IP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-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55123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51238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50</w:t>
      </w:r>
      <w:r w:rsidRPr="0055123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°C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55123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max.</w:t>
      </w:r>
      <w:r w:rsidRPr="0055123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51238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120</w:t>
      </w:r>
      <w:r w:rsidRPr="0055123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BE5272" w:rsidRPr="00551238" w:rsidRDefault="00BE5272">
      <w:pPr>
        <w:spacing w:before="11" w:after="0" w:line="220" w:lineRule="exact"/>
        <w:rPr>
          <w:lang w:val="de-DE"/>
        </w:rPr>
      </w:pPr>
    </w:p>
    <w:p w:rsidR="00BE5272" w:rsidRPr="00551238" w:rsidRDefault="000151DD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Ansaug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5123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51238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51238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82</w:t>
      </w:r>
      <w:r w:rsidRPr="0055123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dB(A)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55123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5123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51238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51238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51238">
        <w:rPr>
          <w:rFonts w:ascii="Arial" w:eastAsia="Arial" w:hAnsi="Arial" w:cs="Arial"/>
          <w:sz w:val="18"/>
          <w:szCs w:val="18"/>
          <w:lang w:val="de-DE"/>
        </w:rPr>
        <w:t>):</w:t>
      </w:r>
      <w:r w:rsidRPr="00551238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81</w:t>
      </w:r>
      <w:r w:rsidRPr="0055123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BE5272" w:rsidRPr="00551238" w:rsidRDefault="00BE5272">
      <w:pPr>
        <w:spacing w:before="11" w:after="0" w:line="220" w:lineRule="exact"/>
        <w:rPr>
          <w:lang w:val="de-DE"/>
        </w:rPr>
      </w:pPr>
    </w:p>
    <w:p w:rsidR="00BE5272" w:rsidRPr="00551238" w:rsidRDefault="000151DD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5123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5123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(L</w:t>
      </w:r>
      <w:r w:rsidRPr="0055123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x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B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x</w:t>
      </w:r>
      <w:r w:rsidRPr="0055123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H):</w:t>
      </w:r>
      <w:r w:rsidRPr="0055123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902x902x776</w:t>
      </w:r>
      <w:r w:rsidRPr="00551238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BE5272" w:rsidRPr="00551238" w:rsidRDefault="000151D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551238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82,5</w:t>
      </w:r>
      <w:r w:rsidRPr="0055123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BE5272" w:rsidRPr="00551238" w:rsidRDefault="00BE5272">
      <w:pPr>
        <w:spacing w:before="14" w:after="0" w:line="240" w:lineRule="exact"/>
        <w:rPr>
          <w:sz w:val="24"/>
          <w:szCs w:val="24"/>
          <w:lang w:val="de-DE"/>
        </w:rPr>
      </w:pPr>
    </w:p>
    <w:p w:rsidR="00BE5272" w:rsidRPr="00551238" w:rsidRDefault="000151D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551238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51238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after="0" w:line="200" w:lineRule="exact"/>
        <w:rPr>
          <w:sz w:val="20"/>
          <w:szCs w:val="20"/>
          <w:lang w:val="de-DE"/>
        </w:rPr>
      </w:pPr>
    </w:p>
    <w:p w:rsidR="00BE5272" w:rsidRPr="00551238" w:rsidRDefault="00BE5272">
      <w:pPr>
        <w:spacing w:before="3" w:after="0" w:line="240" w:lineRule="exact"/>
        <w:rPr>
          <w:sz w:val="24"/>
          <w:szCs w:val="24"/>
          <w:lang w:val="de-DE"/>
        </w:rPr>
      </w:pPr>
    </w:p>
    <w:p w:rsidR="00BE5272" w:rsidRPr="00551238" w:rsidRDefault="000151D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BE5272" w:rsidRPr="00551238" w:rsidRDefault="000151D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ruck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5123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GmbH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5123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BE5272" w:rsidRPr="00551238" w:rsidRDefault="000151D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97944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BE5272" w:rsidRPr="00551238" w:rsidRDefault="000151D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551238">
        <w:rPr>
          <w:rFonts w:ascii="Arial" w:eastAsia="Arial" w:hAnsi="Arial" w:cs="Arial"/>
          <w:sz w:val="18"/>
          <w:szCs w:val="18"/>
          <w:lang w:val="de-DE"/>
        </w:rPr>
        <w:t>Tel.</w:t>
      </w:r>
      <w:r w:rsidRPr="0055123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51238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5123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551238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BE5272" w:rsidRPr="00551238" w:rsidRDefault="00BE5272">
      <w:pPr>
        <w:spacing w:after="0"/>
        <w:rPr>
          <w:lang w:val="de-DE"/>
        </w:rPr>
        <w:sectPr w:rsidR="00BE5272" w:rsidRPr="00551238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BE5272" w:rsidRPr="00551238" w:rsidRDefault="00BE5272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BE5272" w:rsidRPr="00551238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551238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BE5272" w:rsidRPr="00551238" w:rsidRDefault="00BE5272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BE5272" w:rsidRPr="00551238" w:rsidRDefault="000151D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E5272" w:rsidRPr="00551238" w:rsidRDefault="00BE52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272" w:rsidRPr="00551238" w:rsidRDefault="00BE52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272" w:rsidRPr="00551238" w:rsidRDefault="000151DD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E5272" w:rsidRPr="00551238" w:rsidRDefault="00BE52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272" w:rsidRPr="00551238" w:rsidRDefault="00BE52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E5272" w:rsidRPr="00551238" w:rsidRDefault="000151D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5123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5123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BE5272" w:rsidRPr="00341F4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55123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551238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5123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5123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5123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5123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5123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5123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55123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55123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551238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BE52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5123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5123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5123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5123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551238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341F47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41F47" w:rsidRDefault="00341F47" w:rsidP="00341F4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41F47" w:rsidRDefault="00341F47" w:rsidP="00341F4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341F47" w:rsidRPr="00551238" w:rsidRDefault="00341F47" w:rsidP="00341F4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551238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FB3B10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FB3B10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551238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51238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5123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55123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55123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5123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55123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551238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55123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55123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55123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55123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55123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55123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551238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BE5272" w:rsidRPr="0055123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551238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E5272" w:rsidRPr="00551238" w:rsidRDefault="000151D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551238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5123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5123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55123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551238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55123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55123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51238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551238" w:rsidTr="00551238">
        <w:trPr>
          <w:trHeight w:hRule="exact" w:val="230"/>
        </w:trPr>
        <w:tc>
          <w:tcPr>
            <w:tcW w:w="2108" w:type="dxa"/>
            <w:hideMark/>
          </w:tcPr>
          <w:p w:rsidR="00551238" w:rsidRDefault="005512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551238" w:rsidRDefault="005512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551238" w:rsidRDefault="005512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551238" w:rsidTr="00551238">
        <w:trPr>
          <w:trHeight w:hRule="exact" w:val="230"/>
        </w:trPr>
        <w:tc>
          <w:tcPr>
            <w:tcW w:w="2108" w:type="dxa"/>
            <w:hideMark/>
          </w:tcPr>
          <w:p w:rsidR="00551238" w:rsidRDefault="005512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51238" w:rsidRDefault="0055123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551238" w:rsidRDefault="005512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E72BF5" w:rsidRPr="00551238" w:rsidRDefault="00E72BF5">
      <w:pPr>
        <w:rPr>
          <w:lang w:val="de-DE"/>
        </w:rPr>
      </w:pPr>
    </w:p>
    <w:sectPr w:rsidR="00E72BF5" w:rsidRPr="00551238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BF5" w:rsidRDefault="000151DD">
      <w:pPr>
        <w:spacing w:after="0" w:line="240" w:lineRule="auto"/>
      </w:pPr>
      <w:r>
        <w:separator/>
      </w:r>
    </w:p>
  </w:endnote>
  <w:endnote w:type="continuationSeparator" w:id="0">
    <w:p w:rsidR="00E72BF5" w:rsidRDefault="0001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BF5" w:rsidRDefault="000151DD">
      <w:pPr>
        <w:spacing w:after="0" w:line="240" w:lineRule="auto"/>
      </w:pPr>
      <w:r>
        <w:separator/>
      </w:r>
    </w:p>
  </w:footnote>
  <w:footnote w:type="continuationSeparator" w:id="0">
    <w:p w:rsidR="00E72BF5" w:rsidRDefault="00015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272" w:rsidRDefault="00341F4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BE5272" w:rsidRPr="00551238" w:rsidRDefault="000151D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5123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551238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51238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551238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551238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551238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551238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551238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551238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BE5272" w:rsidRDefault="000151D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BE5272" w:rsidRDefault="000151D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BE5272" w:rsidRDefault="000151D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BE5272" w:rsidRDefault="000151D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BE5272" w:rsidRDefault="000151D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144001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5272"/>
    <w:rsid w:val="000151DD"/>
    <w:rsid w:val="00341F47"/>
    <w:rsid w:val="00551238"/>
    <w:rsid w:val="00B76B31"/>
    <w:rsid w:val="00BE5272"/>
    <w:rsid w:val="00E72BF5"/>
    <w:rsid w:val="00FB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29629EE-E149-4A15-B8D2-F77260C3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38F5A186.dotm</Template>
  <TotalTime>0</TotalTime>
  <Pages>2</Pages>
  <Words>463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2019-05-23T11:17:00Z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