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9CD" w:rsidRPr="00314C3D" w:rsidRDefault="001379CD">
      <w:pPr>
        <w:spacing w:before="1" w:after="0" w:line="220" w:lineRule="exact"/>
        <w:rPr>
          <w:lang w:val="de-DE"/>
        </w:rPr>
      </w:pPr>
    </w:p>
    <w:p w:rsidR="001379CD" w:rsidRPr="00314C3D" w:rsidRDefault="00B7690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1379CD" w:rsidRPr="00314C3D" w:rsidRDefault="00B76900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314C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mit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314C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und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314C3D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314C3D">
        <w:rPr>
          <w:rFonts w:ascii="Arial" w:eastAsia="Arial" w:hAnsi="Arial" w:cs="Arial"/>
          <w:sz w:val="18"/>
          <w:szCs w:val="18"/>
          <w:lang w:val="de-DE"/>
        </w:rPr>
        <w:t>.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aus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AlMg3.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Die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314C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ist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durch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Vogel-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und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314C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vor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314C3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und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aus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mit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sowie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für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die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314C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von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und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nach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DIN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24154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/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EN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12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220.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Der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ist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für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eine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am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im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ohne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das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zu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314C3D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314C3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für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und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314C3D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314C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für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den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1379CD" w:rsidRPr="00314C3D" w:rsidRDefault="00B76900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gem.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VDI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2052.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Die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314C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mit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die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314C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der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und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sorgt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für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einen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314C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Ablauf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der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314C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in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einen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1379CD" w:rsidRPr="00314C3D" w:rsidRDefault="001379CD">
      <w:pPr>
        <w:spacing w:before="8" w:after="0" w:line="130" w:lineRule="exact"/>
        <w:rPr>
          <w:sz w:val="13"/>
          <w:szCs w:val="13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B76900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Das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314C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314C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ist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auf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die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Welle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eines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314C3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314C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6.3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nach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DIN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ISO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1940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auf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2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Ebenen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Über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den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EC-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lässt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sich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die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über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0-10V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Signal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regeln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bzw.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Der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Motor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ist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des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314C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und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somit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vor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314C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Der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314C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über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eine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314C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des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1379CD" w:rsidRPr="00314C3D" w:rsidRDefault="001379CD">
      <w:pPr>
        <w:spacing w:before="8" w:after="0" w:line="240" w:lineRule="exact"/>
        <w:rPr>
          <w:sz w:val="24"/>
          <w:szCs w:val="24"/>
          <w:lang w:val="de-DE"/>
        </w:rPr>
      </w:pPr>
    </w:p>
    <w:p w:rsidR="001379CD" w:rsidRPr="00314C3D" w:rsidRDefault="00B769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CE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EG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314C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für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314C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EMV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–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1379CD" w:rsidRPr="00314C3D" w:rsidRDefault="00B76900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314C3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314C3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314C3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314C3D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314C3D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314C3D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314C3D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314C3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314C3D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314C3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314C3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1379CD" w:rsidRPr="00314C3D" w:rsidRDefault="001379CD">
      <w:pPr>
        <w:spacing w:before="7" w:after="0" w:line="150" w:lineRule="exact"/>
        <w:rPr>
          <w:sz w:val="15"/>
          <w:szCs w:val="15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B7690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314C3D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1379CD" w:rsidRPr="00314C3D" w:rsidRDefault="001379CD">
      <w:pPr>
        <w:spacing w:before="7" w:after="0" w:line="240" w:lineRule="exact"/>
        <w:rPr>
          <w:sz w:val="24"/>
          <w:szCs w:val="24"/>
          <w:lang w:val="de-DE"/>
        </w:rPr>
      </w:pPr>
    </w:p>
    <w:p w:rsidR="001379CD" w:rsidRPr="00314C3D" w:rsidRDefault="00B76900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(V):</w:t>
      </w:r>
      <w:r w:rsidRPr="00314C3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m³/h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314C3D">
        <w:rPr>
          <w:rFonts w:ascii="Arial" w:eastAsia="Arial" w:hAnsi="Arial" w:cs="Arial"/>
          <w:sz w:val="18"/>
          <w:szCs w:val="18"/>
          <w:lang w:val="de-DE"/>
        </w:rPr>
        <w:t>Δ</w:t>
      </w:r>
      <w:r w:rsidRPr="00314C3D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314C3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314C3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314C3D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max.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314C3D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314C3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314C3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57,8</w:t>
      </w:r>
      <w:r w:rsidRPr="00314C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%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total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max.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314C3D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59,0</w:t>
      </w:r>
      <w:r w:rsidRPr="00314C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1379CD" w:rsidRPr="00314C3D" w:rsidRDefault="001379CD">
      <w:pPr>
        <w:spacing w:before="11" w:after="0" w:line="220" w:lineRule="exact"/>
        <w:rPr>
          <w:lang w:val="de-DE"/>
        </w:rPr>
      </w:pPr>
    </w:p>
    <w:p w:rsidR="001379CD" w:rsidRPr="00314C3D" w:rsidRDefault="00B76900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(U):</w:t>
      </w:r>
      <w:r w:rsidRPr="00314C3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230,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1~</w:t>
      </w:r>
      <w:r w:rsidRPr="00314C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(f):</w:t>
      </w:r>
      <w:r w:rsidRPr="00314C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50</w:t>
      </w:r>
      <w:r w:rsidRPr="00314C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Hz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314C3D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314C3D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1418</w:t>
      </w:r>
      <w:r w:rsidRPr="00314C3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W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314C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max.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(</w:t>
      </w:r>
      <w:r w:rsidRPr="00314C3D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314C3D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314C3D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10,1</w:t>
      </w:r>
      <w:r w:rsidRPr="00314C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A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314C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(n):</w:t>
      </w:r>
      <w:r w:rsidRPr="00314C3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2550</w:t>
      </w:r>
      <w:r w:rsidRPr="00314C3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314C3D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314C3D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1379CD" w:rsidRPr="00314C3D" w:rsidRDefault="00B7690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Motor:</w:t>
      </w:r>
      <w:r w:rsidRPr="00314C3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IP</w:t>
      </w:r>
      <w:r w:rsidRPr="00314C3D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1379CD" w:rsidRPr="00314C3D" w:rsidRDefault="00B76900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314C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314C3D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IP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-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314C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max.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314C3D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50</w:t>
      </w:r>
      <w:r w:rsidRPr="00314C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°C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314C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max.</w:t>
      </w:r>
      <w:r w:rsidRPr="00314C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314C3D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120</w:t>
      </w:r>
      <w:r w:rsidRPr="00314C3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1379CD" w:rsidRPr="00314C3D" w:rsidRDefault="001379CD">
      <w:pPr>
        <w:spacing w:before="11" w:after="0" w:line="220" w:lineRule="exact"/>
        <w:rPr>
          <w:lang w:val="de-DE"/>
        </w:rPr>
      </w:pPr>
    </w:p>
    <w:p w:rsidR="001379CD" w:rsidRPr="00314C3D" w:rsidRDefault="00B76900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314C3D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314C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314C3D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314C3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82</w:t>
      </w:r>
      <w:r w:rsidRPr="00314C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dB(A)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314C3D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314C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314C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314C3D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314C3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314C3D">
        <w:rPr>
          <w:rFonts w:ascii="Arial" w:eastAsia="Arial" w:hAnsi="Arial" w:cs="Arial"/>
          <w:sz w:val="18"/>
          <w:szCs w:val="18"/>
          <w:lang w:val="de-DE"/>
        </w:rPr>
        <w:t>):</w:t>
      </w:r>
      <w:r w:rsidRPr="00314C3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86</w:t>
      </w:r>
      <w:r w:rsidRPr="00314C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1379CD" w:rsidRPr="00314C3D" w:rsidRDefault="001379CD">
      <w:pPr>
        <w:spacing w:before="11" w:after="0" w:line="220" w:lineRule="exact"/>
        <w:rPr>
          <w:lang w:val="de-DE"/>
        </w:rPr>
      </w:pPr>
    </w:p>
    <w:p w:rsidR="001379CD" w:rsidRPr="00314C3D" w:rsidRDefault="00B76900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314C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314C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(L</w:t>
      </w:r>
      <w:r w:rsidRPr="00314C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x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B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x</w:t>
      </w:r>
      <w:r w:rsidRPr="00314C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H):</w:t>
      </w:r>
      <w:r w:rsidRPr="00314C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742x742x604</w:t>
      </w:r>
      <w:r w:rsidRPr="00314C3D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1379CD" w:rsidRPr="00314C3D" w:rsidRDefault="00B76900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314C3D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48,1</w:t>
      </w:r>
      <w:r w:rsidRPr="00314C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1379CD" w:rsidRPr="00314C3D" w:rsidRDefault="001379CD">
      <w:pPr>
        <w:spacing w:before="14" w:after="0" w:line="240" w:lineRule="exact"/>
        <w:rPr>
          <w:sz w:val="24"/>
          <w:szCs w:val="24"/>
          <w:lang w:val="de-DE"/>
        </w:rPr>
      </w:pPr>
    </w:p>
    <w:p w:rsidR="001379CD" w:rsidRPr="00314C3D" w:rsidRDefault="00B7690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314C3D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14C3D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after="0" w:line="200" w:lineRule="exact"/>
        <w:rPr>
          <w:sz w:val="20"/>
          <w:szCs w:val="20"/>
          <w:lang w:val="de-DE"/>
        </w:rPr>
      </w:pPr>
    </w:p>
    <w:p w:rsidR="001379CD" w:rsidRPr="00314C3D" w:rsidRDefault="001379CD">
      <w:pPr>
        <w:spacing w:before="3" w:after="0" w:line="240" w:lineRule="exact"/>
        <w:rPr>
          <w:sz w:val="24"/>
          <w:szCs w:val="24"/>
          <w:lang w:val="de-DE"/>
        </w:rPr>
      </w:pPr>
    </w:p>
    <w:p w:rsidR="001379CD" w:rsidRPr="00314C3D" w:rsidRDefault="00B769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1379CD" w:rsidRPr="00314C3D" w:rsidRDefault="00B76900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ruck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314C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GmbH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314C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379CD" w:rsidRPr="00314C3D" w:rsidRDefault="00B769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97944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379CD" w:rsidRPr="00314C3D" w:rsidRDefault="00B76900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314C3D">
        <w:rPr>
          <w:rFonts w:ascii="Arial" w:eastAsia="Arial" w:hAnsi="Arial" w:cs="Arial"/>
          <w:sz w:val="18"/>
          <w:szCs w:val="18"/>
          <w:lang w:val="de-DE"/>
        </w:rPr>
        <w:t>Tel.</w:t>
      </w:r>
      <w:r w:rsidRPr="00314C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14C3D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314C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314C3D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1379CD" w:rsidRPr="00314C3D" w:rsidRDefault="001379CD">
      <w:pPr>
        <w:spacing w:after="0"/>
        <w:rPr>
          <w:lang w:val="de-DE"/>
        </w:rPr>
        <w:sectPr w:rsidR="001379CD" w:rsidRPr="00314C3D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1379CD" w:rsidRPr="00314C3D" w:rsidRDefault="001379CD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1379CD" w:rsidRPr="00314C3D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314C3D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1379CD" w:rsidRPr="00314C3D" w:rsidRDefault="001379CD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1379CD" w:rsidRPr="00314C3D" w:rsidRDefault="00B7690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1379CD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379CD" w:rsidRPr="00314C3D" w:rsidRDefault="001379CD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379CD" w:rsidRPr="00314C3D" w:rsidRDefault="001379CD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379CD" w:rsidRPr="00314C3D" w:rsidRDefault="00B76900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1379CD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379CD" w:rsidRPr="00314C3D" w:rsidRDefault="001379CD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379CD" w:rsidRPr="00314C3D" w:rsidRDefault="001379CD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379CD" w:rsidRPr="00314C3D" w:rsidRDefault="00B7690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314C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314C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1379CD" w:rsidRPr="00F079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314C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1379CD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314C3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314C3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314C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314C3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314C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314C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314C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314C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314C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1379CD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314C3D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1379CD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1379CD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314C3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314C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314C3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314C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314C3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F0794E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F079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314C3D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563B3A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563B3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314C3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314C3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314C3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314C3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1379CD" w:rsidRPr="00F079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314C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314C3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314C3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314C3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314C3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314C3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1379CD" w:rsidRPr="00F079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314C3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314C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314C3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314C3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1379CD" w:rsidRPr="00314C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314C3D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1379CD" w:rsidRPr="00F079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314C3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379CD" w:rsidRPr="00314C3D" w:rsidRDefault="00B769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314C3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314C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314C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314C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314C3D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314C3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314C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14C3D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314C3D" w:rsidTr="00314C3D">
        <w:trPr>
          <w:trHeight w:hRule="exact" w:val="230"/>
        </w:trPr>
        <w:tc>
          <w:tcPr>
            <w:tcW w:w="2108" w:type="dxa"/>
            <w:hideMark/>
          </w:tcPr>
          <w:p w:rsidR="00314C3D" w:rsidRDefault="00314C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314C3D" w:rsidRDefault="00314C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314C3D" w:rsidRDefault="00314C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314C3D" w:rsidTr="00314C3D">
        <w:trPr>
          <w:trHeight w:hRule="exact" w:val="230"/>
        </w:trPr>
        <w:tc>
          <w:tcPr>
            <w:tcW w:w="2108" w:type="dxa"/>
            <w:hideMark/>
          </w:tcPr>
          <w:p w:rsidR="00314C3D" w:rsidRDefault="00314C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314C3D" w:rsidRDefault="00314C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314C3D" w:rsidRDefault="00314C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C23D95" w:rsidRPr="00314C3D" w:rsidRDefault="00C23D95">
      <w:pPr>
        <w:rPr>
          <w:lang w:val="de-DE"/>
        </w:rPr>
      </w:pPr>
    </w:p>
    <w:sectPr w:rsidR="00C23D95" w:rsidRPr="00314C3D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D95" w:rsidRDefault="00B76900">
      <w:pPr>
        <w:spacing w:after="0" w:line="240" w:lineRule="auto"/>
      </w:pPr>
      <w:r>
        <w:separator/>
      </w:r>
    </w:p>
  </w:endnote>
  <w:endnote w:type="continuationSeparator" w:id="0">
    <w:p w:rsidR="00C23D95" w:rsidRDefault="00B76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D95" w:rsidRDefault="00B76900">
      <w:pPr>
        <w:spacing w:after="0" w:line="240" w:lineRule="auto"/>
      </w:pPr>
      <w:r>
        <w:separator/>
      </w:r>
    </w:p>
  </w:footnote>
  <w:footnote w:type="continuationSeparator" w:id="0">
    <w:p w:rsidR="00C23D95" w:rsidRDefault="00B76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9CD" w:rsidRDefault="00F0794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27.4pt;height:22.5pt;z-index:-251659776;mso-position-horizontal-relative:page;mso-position-vertical-relative:page" filled="f" stroked="f">
          <v:textbox inset="0,0,0,0">
            <w:txbxContent>
              <w:p w:rsidR="001379CD" w:rsidRPr="00B76900" w:rsidRDefault="00B7690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B76900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B76900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B76900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B76900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B76900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B76900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B76900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B76900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B76900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Luftstroms</w:t>
                </w:r>
              </w:p>
              <w:p w:rsidR="001379CD" w:rsidRDefault="00B7690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1379CD" w:rsidRDefault="00B76900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1379CD" w:rsidRDefault="00B76900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1379CD" w:rsidRDefault="00B7690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379CD" w:rsidRDefault="00B7690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379CD"/>
    <w:rsid w:val="001379CD"/>
    <w:rsid w:val="00314C3D"/>
    <w:rsid w:val="00563B3A"/>
    <w:rsid w:val="00B76900"/>
    <w:rsid w:val="00C23D95"/>
    <w:rsid w:val="00C91D8D"/>
    <w:rsid w:val="00F0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069FA"/>
  <w15:docId w15:val="{D37C18AE-4684-4A78-92C8-39E4FA83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F6419B65.dotm</Template>
  <TotalTime>0</TotalTime>
  <Pages>2</Pages>
  <Words>463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DE.xlsx</dc:title>
  <dc:creator>i.isaila</dc:creator>
  <cp:lastModifiedBy>Ioan Isaila</cp:lastModifiedBy>
  <cp:revision>6</cp:revision>
  <dcterms:created xsi:type="dcterms:W3CDTF">2019-05-23T11:15:00Z</dcterms:created>
  <dcterms:modified xsi:type="dcterms:W3CDTF">2020-02-20T05:57:00Z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