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361" w:rsidRDefault="00595361">
      <w:pPr>
        <w:spacing w:before="1" w:after="0" w:line="220" w:lineRule="exact"/>
      </w:pPr>
    </w:p>
    <w:p w:rsidR="00595361" w:rsidRDefault="00D07450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595361" w:rsidRDefault="00D07450">
      <w:pPr>
        <w:spacing w:before="16" w:after="0" w:line="258" w:lineRule="auto"/>
        <w:ind w:left="118" w:right="1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aluminum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height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595361" w:rsidRDefault="00595361">
      <w:pPr>
        <w:spacing w:before="1" w:after="0" w:line="180" w:lineRule="exact"/>
        <w:rPr>
          <w:sz w:val="18"/>
          <w:szCs w:val="18"/>
        </w:rPr>
      </w:pPr>
    </w:p>
    <w:p w:rsidR="00595361" w:rsidRDefault="00595361">
      <w:pPr>
        <w:spacing w:after="0" w:line="200" w:lineRule="exact"/>
        <w:rPr>
          <w:sz w:val="20"/>
          <w:szCs w:val="20"/>
        </w:rPr>
      </w:pPr>
    </w:p>
    <w:p w:rsidR="00595361" w:rsidRDefault="00595361">
      <w:pPr>
        <w:spacing w:after="0" w:line="200" w:lineRule="exact"/>
        <w:rPr>
          <w:sz w:val="20"/>
          <w:szCs w:val="20"/>
        </w:rPr>
      </w:pPr>
    </w:p>
    <w:p w:rsidR="00595361" w:rsidRDefault="00D0745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plastic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</w:p>
    <w:p w:rsidR="00595361" w:rsidRDefault="00D07450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controllable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equipped,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contact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winding,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therefore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protected.</w:t>
      </w:r>
    </w:p>
    <w:p w:rsidR="00595361" w:rsidRDefault="00595361">
      <w:pPr>
        <w:spacing w:before="8" w:after="0" w:line="150" w:lineRule="exact"/>
        <w:rPr>
          <w:sz w:val="15"/>
          <w:szCs w:val="15"/>
        </w:rPr>
      </w:pPr>
    </w:p>
    <w:p w:rsidR="00595361" w:rsidRDefault="00595361">
      <w:pPr>
        <w:spacing w:after="0" w:line="200" w:lineRule="exact"/>
        <w:rPr>
          <w:sz w:val="20"/>
          <w:szCs w:val="20"/>
        </w:rPr>
      </w:pPr>
    </w:p>
    <w:p w:rsidR="00595361" w:rsidRDefault="00D07450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595361" w:rsidRDefault="00D07450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595361" w:rsidRDefault="00595361">
      <w:pPr>
        <w:spacing w:before="4" w:after="0" w:line="130" w:lineRule="exact"/>
        <w:rPr>
          <w:sz w:val="13"/>
          <w:szCs w:val="13"/>
        </w:rPr>
      </w:pPr>
    </w:p>
    <w:p w:rsidR="00595361" w:rsidRDefault="00595361">
      <w:pPr>
        <w:spacing w:after="0" w:line="200" w:lineRule="exact"/>
        <w:rPr>
          <w:sz w:val="20"/>
          <w:szCs w:val="20"/>
        </w:rPr>
      </w:pPr>
    </w:p>
    <w:p w:rsidR="00595361" w:rsidRDefault="00D07450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595361" w:rsidRDefault="00595361">
      <w:pPr>
        <w:spacing w:before="7" w:after="0" w:line="240" w:lineRule="exact"/>
        <w:rPr>
          <w:sz w:val="24"/>
          <w:szCs w:val="24"/>
        </w:rPr>
      </w:pPr>
    </w:p>
    <w:p w:rsidR="00595361" w:rsidRDefault="00D07450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16,4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16,7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595361" w:rsidRDefault="00595361">
      <w:pPr>
        <w:spacing w:before="11" w:after="0" w:line="220" w:lineRule="exact"/>
      </w:pPr>
    </w:p>
    <w:p w:rsidR="00595361" w:rsidRDefault="00D07450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0,2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1370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595361" w:rsidRDefault="00D07450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33</w:t>
      </w:r>
    </w:p>
    <w:p w:rsidR="00595361" w:rsidRDefault="00D07450">
      <w:pPr>
        <w:tabs>
          <w:tab w:val="left" w:pos="47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44</w:t>
      </w:r>
    </w:p>
    <w:p w:rsidR="00595361" w:rsidRDefault="00D07450">
      <w:pPr>
        <w:tabs>
          <w:tab w:val="left" w:pos="4700"/>
        </w:tabs>
        <w:spacing w:before="23" w:after="0" w:line="268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595361" w:rsidRDefault="00595361">
      <w:pPr>
        <w:spacing w:before="11" w:after="0" w:line="220" w:lineRule="exact"/>
      </w:pPr>
    </w:p>
    <w:p w:rsidR="00595361" w:rsidRDefault="00D07450">
      <w:pPr>
        <w:tabs>
          <w:tab w:val="left" w:pos="4700"/>
        </w:tabs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52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595361" w:rsidRDefault="00595361">
      <w:pPr>
        <w:spacing w:before="11" w:after="0" w:line="220" w:lineRule="exact"/>
      </w:pPr>
    </w:p>
    <w:p w:rsidR="00595361" w:rsidRDefault="00D07450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388x388x190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595361" w:rsidRDefault="00D07450">
      <w:pPr>
        <w:tabs>
          <w:tab w:val="left" w:pos="46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5,0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595361" w:rsidRDefault="00595361">
      <w:pPr>
        <w:spacing w:before="14" w:after="0" w:line="240" w:lineRule="exact"/>
        <w:rPr>
          <w:sz w:val="24"/>
          <w:szCs w:val="24"/>
        </w:rPr>
      </w:pPr>
    </w:p>
    <w:p w:rsidR="00595361" w:rsidRDefault="00D07450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128555</w:t>
      </w:r>
    </w:p>
    <w:p w:rsidR="00595361" w:rsidRDefault="00595361">
      <w:pPr>
        <w:spacing w:after="0" w:line="200" w:lineRule="exact"/>
        <w:rPr>
          <w:sz w:val="20"/>
          <w:szCs w:val="20"/>
        </w:rPr>
      </w:pPr>
    </w:p>
    <w:p w:rsidR="00595361" w:rsidRDefault="00595361">
      <w:pPr>
        <w:spacing w:after="0" w:line="200" w:lineRule="exact"/>
        <w:rPr>
          <w:sz w:val="20"/>
          <w:szCs w:val="20"/>
        </w:rPr>
      </w:pPr>
    </w:p>
    <w:p w:rsidR="00595361" w:rsidRDefault="00595361">
      <w:pPr>
        <w:spacing w:after="0" w:line="200" w:lineRule="exact"/>
        <w:rPr>
          <w:sz w:val="20"/>
          <w:szCs w:val="20"/>
        </w:rPr>
      </w:pPr>
    </w:p>
    <w:p w:rsidR="00595361" w:rsidRDefault="00595361">
      <w:pPr>
        <w:spacing w:after="0" w:line="200" w:lineRule="exact"/>
        <w:rPr>
          <w:sz w:val="20"/>
          <w:szCs w:val="20"/>
        </w:rPr>
      </w:pPr>
    </w:p>
    <w:p w:rsidR="00595361" w:rsidRDefault="00595361">
      <w:pPr>
        <w:spacing w:after="0" w:line="200" w:lineRule="exact"/>
        <w:rPr>
          <w:sz w:val="20"/>
          <w:szCs w:val="20"/>
        </w:rPr>
      </w:pPr>
    </w:p>
    <w:p w:rsidR="00595361" w:rsidRDefault="00595361">
      <w:pPr>
        <w:spacing w:after="0" w:line="200" w:lineRule="exact"/>
        <w:rPr>
          <w:sz w:val="20"/>
          <w:szCs w:val="20"/>
        </w:rPr>
      </w:pPr>
    </w:p>
    <w:p w:rsidR="00595361" w:rsidRDefault="00595361">
      <w:pPr>
        <w:spacing w:after="0" w:line="200" w:lineRule="exact"/>
        <w:rPr>
          <w:sz w:val="20"/>
          <w:szCs w:val="20"/>
        </w:rPr>
      </w:pPr>
    </w:p>
    <w:p w:rsidR="00595361" w:rsidRDefault="00595361">
      <w:pPr>
        <w:spacing w:after="0" w:line="200" w:lineRule="exact"/>
        <w:rPr>
          <w:sz w:val="20"/>
          <w:szCs w:val="20"/>
        </w:rPr>
      </w:pPr>
    </w:p>
    <w:p w:rsidR="00595361" w:rsidRDefault="00595361">
      <w:pPr>
        <w:spacing w:before="14" w:after="0" w:line="260" w:lineRule="exact"/>
        <w:rPr>
          <w:sz w:val="26"/>
          <w:szCs w:val="26"/>
        </w:rPr>
      </w:pPr>
    </w:p>
    <w:p w:rsidR="00595361" w:rsidRDefault="00D0745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595361" w:rsidRDefault="00D07450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D558AA">
        <w:rPr>
          <w:rFonts w:ascii="Arial" w:eastAsia="Arial" w:hAnsi="Arial" w:cs="Arial"/>
          <w:sz w:val="18"/>
          <w:szCs w:val="18"/>
        </w:rPr>
        <w:t>ruck</w:t>
      </w:r>
      <w:r w:rsidRPr="00D558AA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D558AA">
        <w:rPr>
          <w:rFonts w:ascii="Arial" w:eastAsia="Arial" w:hAnsi="Arial" w:cs="Arial"/>
          <w:sz w:val="18"/>
          <w:szCs w:val="18"/>
        </w:rPr>
        <w:t>Ventilatoren</w:t>
      </w:r>
      <w:r w:rsidRPr="00D558AA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D558AA">
        <w:rPr>
          <w:rFonts w:ascii="Arial" w:eastAsia="Arial" w:hAnsi="Arial" w:cs="Arial"/>
          <w:sz w:val="18"/>
          <w:szCs w:val="18"/>
        </w:rPr>
        <w:t>GmbH</w:t>
      </w:r>
      <w:r w:rsidRPr="00D558A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D558AA">
        <w:rPr>
          <w:rFonts w:ascii="Arial" w:eastAsia="Arial" w:hAnsi="Arial" w:cs="Arial"/>
          <w:sz w:val="18"/>
          <w:szCs w:val="18"/>
        </w:rPr>
        <w:t>Max-Planck-Str.</w:t>
      </w:r>
      <w:r w:rsidRPr="00D558AA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595361" w:rsidRDefault="00D0745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595361" w:rsidRDefault="00D07450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595361" w:rsidRDefault="00595361">
      <w:pPr>
        <w:spacing w:after="0"/>
        <w:sectPr w:rsidR="00595361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595361" w:rsidRDefault="00595361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718"/>
      </w:tblGrid>
      <w:tr w:rsidR="00595361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95361" w:rsidRDefault="00D07450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595361" w:rsidRDefault="00595361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595361" w:rsidRDefault="00D07450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95361" w:rsidRDefault="00595361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95361" w:rsidRDefault="00595361">
            <w:pPr>
              <w:spacing w:after="0" w:line="200" w:lineRule="exact"/>
              <w:rPr>
                <w:sz w:val="20"/>
                <w:szCs w:val="20"/>
              </w:rPr>
            </w:pPr>
          </w:p>
          <w:p w:rsidR="00595361" w:rsidRDefault="00595361">
            <w:pPr>
              <w:spacing w:after="0" w:line="200" w:lineRule="exact"/>
              <w:rPr>
                <w:sz w:val="20"/>
                <w:szCs w:val="20"/>
              </w:rPr>
            </w:pPr>
          </w:p>
          <w:p w:rsidR="00595361" w:rsidRDefault="00D07450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126170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595361" w:rsidRDefault="00595361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95361" w:rsidRDefault="00595361">
            <w:pPr>
              <w:spacing w:after="0" w:line="200" w:lineRule="exact"/>
              <w:rPr>
                <w:sz w:val="20"/>
                <w:szCs w:val="20"/>
              </w:rPr>
            </w:pPr>
          </w:p>
          <w:p w:rsidR="00595361" w:rsidRDefault="00595361">
            <w:pPr>
              <w:spacing w:after="0" w:line="200" w:lineRule="exact"/>
              <w:rPr>
                <w:sz w:val="20"/>
                <w:szCs w:val="20"/>
              </w:rPr>
            </w:pPr>
          </w:p>
          <w:p w:rsidR="00595361" w:rsidRDefault="00D07450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59536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95361" w:rsidRDefault="00D0745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95361" w:rsidRDefault="00595361"/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595361" w:rsidRDefault="00D0745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59536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95361" w:rsidRDefault="00D0745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95361" w:rsidRDefault="00D0745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126356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595361" w:rsidRDefault="00D0745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59536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95361" w:rsidRDefault="00D0745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95361" w:rsidRDefault="00595361"/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595361" w:rsidRDefault="00D0745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</w:p>
        </w:tc>
      </w:tr>
      <w:tr w:rsidR="0059536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95361" w:rsidRDefault="00595361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95361" w:rsidRDefault="00595361"/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595361" w:rsidRDefault="00D0745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59536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95361" w:rsidRDefault="00D0745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95361" w:rsidRDefault="00D0745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133946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595361" w:rsidRDefault="00D0745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D558A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558AA" w:rsidRDefault="00D558AA" w:rsidP="00D558A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558AA" w:rsidRDefault="00D558AA" w:rsidP="00D558A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153000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D558AA" w:rsidRDefault="00D558AA" w:rsidP="00D558A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bookmarkEnd w:id="0"/>
      <w:tr w:rsidR="0059536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95361" w:rsidRDefault="00D0745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95361" w:rsidRDefault="00D0745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110745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595361" w:rsidRDefault="00D0745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59536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95361" w:rsidRDefault="00D0745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95361" w:rsidRDefault="00D0745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110744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595361" w:rsidRDefault="00D0745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59536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95361" w:rsidRDefault="00D0745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95361" w:rsidRDefault="00D0745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115893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595361" w:rsidRDefault="00D0745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IP54</w:t>
            </w:r>
          </w:p>
        </w:tc>
      </w:tr>
      <w:tr w:rsidR="00595361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95361" w:rsidRDefault="00D0745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0145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95361" w:rsidRDefault="00D0745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111858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595361" w:rsidRDefault="00D0745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cabinet,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</w:tbl>
    <w:p w:rsidR="00822741" w:rsidRDefault="00822741"/>
    <w:sectPr w:rsidR="00822741">
      <w:pgSz w:w="11900" w:h="16840"/>
      <w:pgMar w:top="1940" w:right="16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2741" w:rsidRDefault="00D07450">
      <w:pPr>
        <w:spacing w:after="0" w:line="240" w:lineRule="auto"/>
      </w:pPr>
      <w:r>
        <w:separator/>
      </w:r>
    </w:p>
  </w:endnote>
  <w:endnote w:type="continuationSeparator" w:id="0">
    <w:p w:rsidR="00822741" w:rsidRDefault="00D07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2741" w:rsidRDefault="00D07450">
      <w:pPr>
        <w:spacing w:after="0" w:line="240" w:lineRule="auto"/>
      </w:pPr>
      <w:r>
        <w:separator/>
      </w:r>
    </w:p>
  </w:footnote>
  <w:footnote w:type="continuationSeparator" w:id="0">
    <w:p w:rsidR="00822741" w:rsidRDefault="00D074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5361" w:rsidRDefault="00D558AA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142.45pt;height:22.5pt;z-index:-251659776;mso-position-horizontal-relative:page;mso-position-vertical-relative:page" filled="f" stroked="f">
          <v:textbox inset="0,0,0,0">
            <w:txbxContent>
              <w:p w:rsidR="00595361" w:rsidRDefault="00D07450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Metal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</w:t>
                </w:r>
              </w:p>
              <w:p w:rsidR="00595361" w:rsidRDefault="00D07450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integrated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switch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595361" w:rsidRDefault="00D07450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595361" w:rsidRDefault="00D07450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68pt;height:22.5pt;z-index:-251657728;mso-position-horizontal-relative:page;mso-position-vertical-relative:page" filled="f" stroked="f">
          <v:textbox inset="0,0,0,0">
            <w:txbxContent>
              <w:p w:rsidR="00595361" w:rsidRDefault="00D07450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DVA190</w:t>
                </w:r>
                <w:r>
                  <w:rPr>
                    <w:rFonts w:ascii="Times New Roman" w:eastAsia="Times New Roman" w:hAnsi="Times New Roman" w:cs="Times New Roman"/>
                    <w:spacing w:val="1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E4P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31</w:t>
                </w:r>
              </w:p>
              <w:p w:rsidR="00595361" w:rsidRDefault="00D07450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139342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95361"/>
    <w:rsid w:val="00595361"/>
    <w:rsid w:val="00822741"/>
    <w:rsid w:val="00D07450"/>
    <w:rsid w:val="00D5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B8F8CC60-C3F6-47F8-AD5F-2D4BE01F7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122729A5.dotm</Template>
  <TotalTime>0</TotalTime>
  <Pages>2</Pages>
  <Words>415</Words>
  <Characters>2621</Characters>
  <Application>Microsoft Office Word</Application>
  <DocSecurity>0</DocSecurity>
  <Lines>21</Lines>
  <Paragraphs>6</Paragraphs>
  <ScaleCrop>false</ScaleCrop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DVA_P Metall LV Texte EN.xlsx</dc:title>
  <dc:creator>i.isaila</dc:creator>
  <cp:lastModifiedBy>Ioan Isaila</cp:lastModifiedBy>
  <cp:revision>3</cp:revision>
  <dcterms:created xsi:type="dcterms:W3CDTF">2019-08-13T14:55:00Z</dcterms:created>
  <dcterms:modified xsi:type="dcterms:W3CDTF">2020-02-19T12:17:00Z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2019-08-13T00:00:00Z</vt:filetime>
  </property>
  <property fmtid="{D5CDD505-2E9C-101B-9397-08002B2CF9AE}" pid="3" name="LastSaved">
    <vt:filetime>2019-08-13T00:00:00Z</vt:filetime>
  </property>
</Properties>
</file>