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3D" w:rsidRDefault="00F43A3D">
      <w:pPr>
        <w:spacing w:before="1" w:after="0" w:line="220" w:lineRule="exact"/>
      </w:pPr>
    </w:p>
    <w:p w:rsidR="00F43A3D" w:rsidRDefault="00DD32E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43A3D" w:rsidRDefault="00DD32E7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F43A3D" w:rsidRDefault="00F43A3D">
      <w:pPr>
        <w:spacing w:before="1" w:after="0" w:line="180" w:lineRule="exact"/>
        <w:rPr>
          <w:sz w:val="18"/>
          <w:szCs w:val="18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DD32E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F43A3D" w:rsidRDefault="00DD32E7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F43A3D" w:rsidRDefault="00F43A3D">
      <w:pPr>
        <w:spacing w:before="8" w:after="0" w:line="150" w:lineRule="exact"/>
        <w:rPr>
          <w:sz w:val="15"/>
          <w:szCs w:val="15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DD32E7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43A3D" w:rsidRDefault="00DD32E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43A3D" w:rsidRDefault="00F43A3D">
      <w:pPr>
        <w:spacing w:before="4" w:after="0" w:line="130" w:lineRule="exact"/>
        <w:rPr>
          <w:sz w:val="13"/>
          <w:szCs w:val="13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DD32E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43A3D" w:rsidRDefault="00F43A3D">
      <w:pPr>
        <w:spacing w:before="7" w:after="0" w:line="240" w:lineRule="exact"/>
        <w:rPr>
          <w:sz w:val="24"/>
          <w:szCs w:val="24"/>
        </w:rPr>
      </w:pPr>
    </w:p>
    <w:p w:rsidR="00F43A3D" w:rsidRDefault="00DD32E7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43A3D" w:rsidRDefault="00F43A3D">
      <w:pPr>
        <w:spacing w:before="11" w:after="0" w:line="220" w:lineRule="exact"/>
      </w:pPr>
    </w:p>
    <w:p w:rsidR="00F43A3D" w:rsidRDefault="00DD32E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43A3D" w:rsidRDefault="00DD32E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F43A3D" w:rsidRDefault="00DD32E7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43A3D" w:rsidRDefault="00F43A3D">
      <w:pPr>
        <w:spacing w:before="11" w:after="0" w:line="220" w:lineRule="exact"/>
      </w:pPr>
    </w:p>
    <w:p w:rsidR="00F43A3D" w:rsidRDefault="00DD32E7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43A3D" w:rsidRDefault="00F43A3D">
      <w:pPr>
        <w:spacing w:before="11" w:after="0" w:line="220" w:lineRule="exact"/>
      </w:pPr>
    </w:p>
    <w:p w:rsidR="00F43A3D" w:rsidRDefault="00DD32E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43A3D" w:rsidRDefault="00DD32E7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43A3D" w:rsidRDefault="00F43A3D">
      <w:pPr>
        <w:spacing w:before="14" w:after="0" w:line="240" w:lineRule="exact"/>
        <w:rPr>
          <w:sz w:val="24"/>
          <w:szCs w:val="24"/>
        </w:rPr>
      </w:pPr>
    </w:p>
    <w:p w:rsidR="00F43A3D" w:rsidRDefault="00DD32E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after="0" w:line="200" w:lineRule="exact"/>
        <w:rPr>
          <w:sz w:val="20"/>
          <w:szCs w:val="20"/>
        </w:rPr>
      </w:pPr>
    </w:p>
    <w:p w:rsidR="00F43A3D" w:rsidRDefault="00F43A3D">
      <w:pPr>
        <w:spacing w:before="14" w:after="0" w:line="260" w:lineRule="exact"/>
        <w:rPr>
          <w:sz w:val="26"/>
          <w:szCs w:val="26"/>
        </w:rPr>
      </w:pPr>
    </w:p>
    <w:p w:rsidR="00F43A3D" w:rsidRDefault="00DD32E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43A3D" w:rsidRDefault="00DD32E7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AF70C9">
        <w:rPr>
          <w:rFonts w:ascii="Arial" w:eastAsia="Arial" w:hAnsi="Arial" w:cs="Arial"/>
          <w:sz w:val="18"/>
          <w:szCs w:val="18"/>
        </w:rPr>
        <w:t>ruck</w:t>
      </w:r>
      <w:r w:rsidRPr="00AF70C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AF70C9">
        <w:rPr>
          <w:rFonts w:ascii="Arial" w:eastAsia="Arial" w:hAnsi="Arial" w:cs="Arial"/>
          <w:sz w:val="18"/>
          <w:szCs w:val="18"/>
        </w:rPr>
        <w:t>Ventilatoren</w:t>
      </w:r>
      <w:r w:rsidRPr="00AF70C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AF70C9">
        <w:rPr>
          <w:rFonts w:ascii="Arial" w:eastAsia="Arial" w:hAnsi="Arial" w:cs="Arial"/>
          <w:sz w:val="18"/>
          <w:szCs w:val="18"/>
        </w:rPr>
        <w:t>GmbH</w:t>
      </w:r>
      <w:r w:rsidRPr="00AF70C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F70C9">
        <w:rPr>
          <w:rFonts w:ascii="Arial" w:eastAsia="Arial" w:hAnsi="Arial" w:cs="Arial"/>
          <w:sz w:val="18"/>
          <w:szCs w:val="18"/>
        </w:rPr>
        <w:t>Max-Planck-Str.</w:t>
      </w:r>
      <w:r w:rsidRPr="00AF70C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43A3D" w:rsidRDefault="00DD32E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F43A3D" w:rsidRDefault="00DD32E7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43A3D" w:rsidRDefault="00F43A3D">
      <w:pPr>
        <w:spacing w:after="0"/>
        <w:sectPr w:rsidR="00F43A3D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F43A3D" w:rsidRDefault="00F43A3D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18"/>
      </w:tblGrid>
      <w:tr w:rsidR="00F43A3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43A3D" w:rsidRDefault="00F43A3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43A3D" w:rsidRDefault="00DD32E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F43A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43A3D" w:rsidRDefault="00F43A3D">
            <w:pPr>
              <w:spacing w:after="0" w:line="200" w:lineRule="exact"/>
              <w:rPr>
                <w:sz w:val="20"/>
                <w:szCs w:val="20"/>
              </w:rPr>
            </w:pPr>
          </w:p>
          <w:p w:rsidR="00F43A3D" w:rsidRDefault="00F43A3D">
            <w:pPr>
              <w:spacing w:after="0" w:line="200" w:lineRule="exact"/>
              <w:rPr>
                <w:sz w:val="20"/>
                <w:szCs w:val="20"/>
              </w:rPr>
            </w:pPr>
          </w:p>
          <w:p w:rsidR="00F43A3D" w:rsidRDefault="00DD32E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F43A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43A3D" w:rsidRDefault="00F43A3D">
            <w:pPr>
              <w:spacing w:after="0" w:line="200" w:lineRule="exact"/>
              <w:rPr>
                <w:sz w:val="20"/>
                <w:szCs w:val="20"/>
              </w:rPr>
            </w:pPr>
          </w:p>
          <w:p w:rsidR="00F43A3D" w:rsidRDefault="00F43A3D">
            <w:pPr>
              <w:spacing w:after="0" w:line="200" w:lineRule="exact"/>
              <w:rPr>
                <w:sz w:val="20"/>
                <w:szCs w:val="20"/>
              </w:rPr>
            </w:pPr>
          </w:p>
          <w:p w:rsidR="00F43A3D" w:rsidRDefault="00DD32E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F43A3D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F43A3D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F43A3D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F43A3D"/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F70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F70C9" w:rsidRDefault="00AF70C9" w:rsidP="00AF70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F70C9" w:rsidRDefault="00AF70C9" w:rsidP="00AF70C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AF70C9" w:rsidRDefault="00AF70C9" w:rsidP="00AF70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F43A3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F43A3D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F43A3D" w:rsidRDefault="00DD32E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FF532C" w:rsidRDefault="00FF532C"/>
    <w:sectPr w:rsidR="00FF532C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32C" w:rsidRDefault="00DD32E7">
      <w:pPr>
        <w:spacing w:after="0" w:line="240" w:lineRule="auto"/>
      </w:pPr>
      <w:r>
        <w:separator/>
      </w:r>
    </w:p>
  </w:endnote>
  <w:endnote w:type="continuationSeparator" w:id="0">
    <w:p w:rsidR="00FF532C" w:rsidRDefault="00DD3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32C" w:rsidRDefault="00DD32E7">
      <w:pPr>
        <w:spacing w:after="0" w:line="240" w:lineRule="auto"/>
      </w:pPr>
      <w:r>
        <w:separator/>
      </w:r>
    </w:p>
  </w:footnote>
  <w:footnote w:type="continuationSeparator" w:id="0">
    <w:p w:rsidR="00FF532C" w:rsidRDefault="00DD3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A3D" w:rsidRDefault="00AF70C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F43A3D" w:rsidRDefault="00DD32E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F43A3D" w:rsidRDefault="00DD32E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F43A3D" w:rsidRDefault="00DD32E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F43A3D" w:rsidRDefault="00DD32E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F43A3D" w:rsidRDefault="00DD32E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F43A3D" w:rsidRDefault="00DD32E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139332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3A3D"/>
    <w:rsid w:val="00AF70C9"/>
    <w:rsid w:val="00DD32E7"/>
    <w:rsid w:val="00F43A3D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A36A6AD-ED85-4CFE-83BB-A2BBAEFF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4F7C84C7.dotm</Template>
  <TotalTime>0</TotalTime>
  <Pages>2</Pages>
  <Words>416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2019-08-13T14:53:00Z</dcterms:created>
  <dcterms:modified xsi:type="dcterms:W3CDTF">2020-02-19T12:16:00Z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