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8B5" w:rsidRDefault="006678B5">
      <w:pPr>
        <w:spacing w:before="1" w:after="0" w:line="220" w:lineRule="exact"/>
      </w:pPr>
    </w:p>
    <w:p w:rsidR="006678B5" w:rsidRDefault="00D94DC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678B5" w:rsidRDefault="00D94DC4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6678B5" w:rsidRDefault="006678B5">
      <w:pPr>
        <w:spacing w:before="1" w:after="0" w:line="180" w:lineRule="exact"/>
        <w:rPr>
          <w:sz w:val="18"/>
          <w:szCs w:val="18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D94D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6678B5" w:rsidRDefault="00D94DC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6678B5" w:rsidRDefault="006678B5">
      <w:pPr>
        <w:spacing w:before="8" w:after="0" w:line="150" w:lineRule="exact"/>
        <w:rPr>
          <w:sz w:val="15"/>
          <w:szCs w:val="15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D94DC4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678B5" w:rsidRDefault="00D94DC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678B5" w:rsidRDefault="006678B5">
      <w:pPr>
        <w:spacing w:before="4" w:after="0" w:line="130" w:lineRule="exact"/>
        <w:rPr>
          <w:sz w:val="13"/>
          <w:szCs w:val="13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D94DC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678B5" w:rsidRDefault="006678B5">
      <w:pPr>
        <w:spacing w:before="7" w:after="0" w:line="240" w:lineRule="exact"/>
        <w:rPr>
          <w:sz w:val="24"/>
          <w:szCs w:val="24"/>
        </w:rPr>
      </w:pPr>
    </w:p>
    <w:p w:rsidR="006678B5" w:rsidRDefault="00D94DC4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678B5" w:rsidRDefault="006678B5">
      <w:pPr>
        <w:spacing w:before="11" w:after="0" w:line="220" w:lineRule="exact"/>
      </w:pPr>
    </w:p>
    <w:p w:rsidR="006678B5" w:rsidRDefault="00D94DC4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6678B5" w:rsidRDefault="00D94DC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6678B5" w:rsidRDefault="00D94DC4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678B5" w:rsidRDefault="006678B5">
      <w:pPr>
        <w:spacing w:before="11" w:after="0" w:line="220" w:lineRule="exact"/>
      </w:pPr>
    </w:p>
    <w:p w:rsidR="006678B5" w:rsidRDefault="00D94DC4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678B5" w:rsidRDefault="006678B5">
      <w:pPr>
        <w:spacing w:before="11" w:after="0" w:line="220" w:lineRule="exact"/>
      </w:pPr>
    </w:p>
    <w:p w:rsidR="006678B5" w:rsidRDefault="00D94DC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678B5" w:rsidRDefault="00D94DC4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678B5" w:rsidRDefault="006678B5">
      <w:pPr>
        <w:spacing w:before="14" w:after="0" w:line="240" w:lineRule="exact"/>
        <w:rPr>
          <w:sz w:val="24"/>
          <w:szCs w:val="24"/>
        </w:rPr>
      </w:pPr>
    </w:p>
    <w:p w:rsidR="006678B5" w:rsidRDefault="00D94DC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after="0" w:line="200" w:lineRule="exact"/>
        <w:rPr>
          <w:sz w:val="20"/>
          <w:szCs w:val="20"/>
        </w:rPr>
      </w:pPr>
    </w:p>
    <w:p w:rsidR="006678B5" w:rsidRDefault="006678B5">
      <w:pPr>
        <w:spacing w:before="14" w:after="0" w:line="260" w:lineRule="exact"/>
        <w:rPr>
          <w:sz w:val="26"/>
          <w:szCs w:val="26"/>
        </w:rPr>
      </w:pPr>
    </w:p>
    <w:p w:rsidR="006678B5" w:rsidRDefault="00D94D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678B5" w:rsidRDefault="00D94DC4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678B5" w:rsidRDefault="00D94D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6678B5" w:rsidRDefault="00D94DC4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678B5" w:rsidRDefault="006678B5">
      <w:pPr>
        <w:spacing w:after="0"/>
        <w:sectPr w:rsidR="006678B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6678B5" w:rsidRDefault="006678B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6678B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678B5" w:rsidRDefault="006678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678B5" w:rsidRDefault="00D94DC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78B5" w:rsidRDefault="006678B5">
            <w:pPr>
              <w:spacing w:after="0" w:line="200" w:lineRule="exact"/>
              <w:rPr>
                <w:sz w:val="20"/>
                <w:szCs w:val="20"/>
              </w:rPr>
            </w:pPr>
          </w:p>
          <w:p w:rsidR="006678B5" w:rsidRDefault="006678B5">
            <w:pPr>
              <w:spacing w:after="0" w:line="200" w:lineRule="exact"/>
              <w:rPr>
                <w:sz w:val="20"/>
                <w:szCs w:val="20"/>
              </w:rPr>
            </w:pPr>
          </w:p>
          <w:p w:rsidR="006678B5" w:rsidRDefault="00D94DC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678B5" w:rsidRDefault="006678B5">
            <w:pPr>
              <w:spacing w:after="0" w:line="200" w:lineRule="exact"/>
              <w:rPr>
                <w:sz w:val="20"/>
                <w:szCs w:val="20"/>
              </w:rPr>
            </w:pPr>
          </w:p>
          <w:p w:rsidR="006678B5" w:rsidRDefault="006678B5">
            <w:pPr>
              <w:spacing w:after="0" w:line="200" w:lineRule="exact"/>
              <w:rPr>
                <w:sz w:val="20"/>
                <w:szCs w:val="20"/>
              </w:rPr>
            </w:pPr>
          </w:p>
          <w:p w:rsidR="006678B5" w:rsidRDefault="00D94DC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6678B5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A0114D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A0114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6678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6678B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6678B5" w:rsidRDefault="00D94D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951971" w:rsidRDefault="00951971"/>
    <w:sectPr w:rsidR="00951971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971" w:rsidRDefault="00D94DC4">
      <w:pPr>
        <w:spacing w:after="0" w:line="240" w:lineRule="auto"/>
      </w:pPr>
      <w:r>
        <w:separator/>
      </w:r>
    </w:p>
  </w:endnote>
  <w:endnote w:type="continuationSeparator" w:id="0">
    <w:p w:rsidR="00951971" w:rsidRDefault="00D9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971" w:rsidRDefault="00D94DC4">
      <w:pPr>
        <w:spacing w:after="0" w:line="240" w:lineRule="auto"/>
      </w:pPr>
      <w:r>
        <w:separator/>
      </w:r>
    </w:p>
  </w:footnote>
  <w:footnote w:type="continuationSeparator" w:id="0">
    <w:p w:rsidR="00951971" w:rsidRDefault="00D9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B5" w:rsidRDefault="00A0114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6678B5" w:rsidRDefault="00D94D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6678B5" w:rsidRDefault="00D94DC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6678B5" w:rsidRDefault="00D94DC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678B5" w:rsidRDefault="00D94DC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6678B5" w:rsidRDefault="00D94D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6678B5" w:rsidRDefault="00D94DC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139330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78B5"/>
    <w:rsid w:val="006678B5"/>
    <w:rsid w:val="00951971"/>
    <w:rsid w:val="00A0114D"/>
    <w:rsid w:val="00D9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CCDA3"/>
  <w15:docId w15:val="{7D6E1F9D-EB2E-4C3C-99D2-3908A1EA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4BB686F6.dotm</Template>
  <TotalTime>0</TotalTime>
  <Pages>2</Pages>
  <Words>416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2019-08-13T14:52:00Z</dcterms:created>
  <dcterms:modified xsi:type="dcterms:W3CDTF">2020-02-19T12:16:00Z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