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9A4" w:rsidRDefault="00C759A4" w:rsidP="00E463EE">
      <w:pPr>
        <w:spacing w:before="1" w:after="0" w:line="220" w:lineRule="exact"/>
      </w:pPr>
    </w:p>
    <w:p w:rsidR="00C759A4" w:rsidRDefault="00E463EE" w:rsidP="00E463E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759A4" w:rsidRDefault="00E463EE" w:rsidP="00E463EE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C759A4" w:rsidRDefault="00C759A4" w:rsidP="00E463EE">
      <w:pPr>
        <w:spacing w:before="1" w:after="0" w:line="180" w:lineRule="exact"/>
        <w:rPr>
          <w:sz w:val="18"/>
          <w:szCs w:val="18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E463EE" w:rsidP="00E463EE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C759A4" w:rsidRDefault="00E463EE" w:rsidP="00E463EE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before="11" w:after="0" w:line="200" w:lineRule="exact"/>
        <w:rPr>
          <w:sz w:val="20"/>
          <w:szCs w:val="20"/>
        </w:rPr>
      </w:pPr>
    </w:p>
    <w:p w:rsidR="00C759A4" w:rsidRDefault="00E463EE" w:rsidP="00E463EE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759A4" w:rsidRDefault="00E463EE" w:rsidP="00E463E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759A4" w:rsidRDefault="00C759A4" w:rsidP="00E463EE">
      <w:pPr>
        <w:spacing w:before="4" w:after="0" w:line="130" w:lineRule="exact"/>
        <w:rPr>
          <w:sz w:val="13"/>
          <w:szCs w:val="13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E463EE" w:rsidP="00E463E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759A4" w:rsidRDefault="00C759A4" w:rsidP="00E463EE">
      <w:pPr>
        <w:spacing w:before="7" w:after="0" w:line="240" w:lineRule="exact"/>
        <w:rPr>
          <w:sz w:val="24"/>
          <w:szCs w:val="24"/>
        </w:rPr>
      </w:pPr>
    </w:p>
    <w:p w:rsidR="00C759A4" w:rsidRDefault="00E463EE" w:rsidP="00E463EE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759A4" w:rsidRDefault="00C759A4" w:rsidP="00E463EE">
      <w:pPr>
        <w:spacing w:before="11" w:after="0" w:line="220" w:lineRule="exact"/>
      </w:pPr>
    </w:p>
    <w:p w:rsidR="00C759A4" w:rsidRDefault="00E463EE" w:rsidP="00E463EE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759A4" w:rsidRDefault="00E463EE" w:rsidP="00E463E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C759A4" w:rsidRDefault="00E463EE" w:rsidP="00E463EE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C759A4" w:rsidRDefault="00E463EE" w:rsidP="00E463EE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759A4" w:rsidRDefault="00C759A4" w:rsidP="00E463EE">
      <w:pPr>
        <w:spacing w:before="11" w:after="0" w:line="220" w:lineRule="exact"/>
      </w:pPr>
    </w:p>
    <w:p w:rsidR="00C759A4" w:rsidRDefault="00E463EE" w:rsidP="00E463EE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759A4" w:rsidRDefault="00C759A4" w:rsidP="00E463EE">
      <w:pPr>
        <w:spacing w:before="11" w:after="0" w:line="220" w:lineRule="exact"/>
      </w:pPr>
    </w:p>
    <w:p w:rsidR="00C759A4" w:rsidRDefault="00E463EE" w:rsidP="00E463E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860x860x418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759A4" w:rsidRDefault="00E463EE" w:rsidP="00E463EE">
      <w:pPr>
        <w:tabs>
          <w:tab w:val="left" w:pos="48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759A4" w:rsidRDefault="00C759A4" w:rsidP="00E463EE">
      <w:pPr>
        <w:spacing w:before="14" w:after="0" w:line="240" w:lineRule="exact"/>
        <w:rPr>
          <w:sz w:val="24"/>
          <w:szCs w:val="24"/>
        </w:rPr>
      </w:pPr>
    </w:p>
    <w:p w:rsidR="00C759A4" w:rsidRDefault="00E463EE" w:rsidP="00E463E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131919</w:t>
      </w: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after="0" w:line="200" w:lineRule="exact"/>
        <w:rPr>
          <w:sz w:val="20"/>
          <w:szCs w:val="20"/>
        </w:rPr>
      </w:pPr>
    </w:p>
    <w:p w:rsidR="00C759A4" w:rsidRDefault="00C759A4" w:rsidP="00E463EE">
      <w:pPr>
        <w:spacing w:before="3" w:after="0" w:line="240" w:lineRule="exact"/>
        <w:rPr>
          <w:sz w:val="24"/>
          <w:szCs w:val="24"/>
        </w:rPr>
      </w:pPr>
    </w:p>
    <w:p w:rsidR="00C759A4" w:rsidRDefault="00E463EE" w:rsidP="00E463E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759A4" w:rsidRDefault="00E463EE" w:rsidP="00E463E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B4255C">
        <w:rPr>
          <w:rFonts w:ascii="Arial" w:eastAsia="Arial" w:hAnsi="Arial" w:cs="Arial"/>
          <w:sz w:val="18"/>
          <w:szCs w:val="18"/>
        </w:rPr>
        <w:t>ruck</w:t>
      </w:r>
      <w:r w:rsidRPr="00B4255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4255C">
        <w:rPr>
          <w:rFonts w:ascii="Arial" w:eastAsia="Arial" w:hAnsi="Arial" w:cs="Arial"/>
          <w:sz w:val="18"/>
          <w:szCs w:val="18"/>
        </w:rPr>
        <w:t>Ventilatoren</w:t>
      </w:r>
      <w:r w:rsidRPr="00B4255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4255C">
        <w:rPr>
          <w:rFonts w:ascii="Arial" w:eastAsia="Arial" w:hAnsi="Arial" w:cs="Arial"/>
          <w:sz w:val="18"/>
          <w:szCs w:val="18"/>
        </w:rPr>
        <w:t>GmbH</w:t>
      </w:r>
      <w:r w:rsidRPr="00B4255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4255C">
        <w:rPr>
          <w:rFonts w:ascii="Arial" w:eastAsia="Arial" w:hAnsi="Arial" w:cs="Arial"/>
          <w:sz w:val="18"/>
          <w:szCs w:val="18"/>
        </w:rPr>
        <w:t>Max-Planck-Str.</w:t>
      </w:r>
      <w:r w:rsidRPr="00B4255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759A4" w:rsidRDefault="00E463EE" w:rsidP="00E463E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759A4" w:rsidRDefault="00E463EE" w:rsidP="00E463E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759A4" w:rsidRDefault="00C759A4" w:rsidP="00E463EE">
      <w:pPr>
        <w:spacing w:after="0"/>
        <w:sectPr w:rsidR="00C759A4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C759A4" w:rsidRDefault="00C759A4" w:rsidP="00E463E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C759A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759A4" w:rsidRDefault="00C759A4" w:rsidP="00E463E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759A4" w:rsidRDefault="00E463EE" w:rsidP="00E463E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759A4" w:rsidRDefault="00C759A4" w:rsidP="00E463EE">
            <w:pPr>
              <w:spacing w:after="0" w:line="200" w:lineRule="exact"/>
              <w:rPr>
                <w:sz w:val="20"/>
                <w:szCs w:val="20"/>
              </w:rPr>
            </w:pPr>
          </w:p>
          <w:p w:rsidR="00C759A4" w:rsidRDefault="00C759A4" w:rsidP="00E463EE">
            <w:pPr>
              <w:spacing w:after="0" w:line="200" w:lineRule="exact"/>
              <w:rPr>
                <w:sz w:val="20"/>
                <w:szCs w:val="20"/>
              </w:rPr>
            </w:pPr>
          </w:p>
          <w:p w:rsidR="00C759A4" w:rsidRDefault="00E463EE" w:rsidP="00E463E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759A4" w:rsidRDefault="00C759A4" w:rsidP="00E463EE">
            <w:pPr>
              <w:spacing w:after="0" w:line="200" w:lineRule="exact"/>
              <w:rPr>
                <w:sz w:val="20"/>
                <w:szCs w:val="20"/>
              </w:rPr>
            </w:pPr>
          </w:p>
          <w:p w:rsidR="00C759A4" w:rsidRDefault="00C759A4" w:rsidP="00E463EE">
            <w:pPr>
              <w:spacing w:after="0" w:line="200" w:lineRule="exact"/>
              <w:rPr>
                <w:sz w:val="20"/>
                <w:szCs w:val="20"/>
              </w:rPr>
            </w:pPr>
          </w:p>
          <w:p w:rsidR="00C759A4" w:rsidRDefault="00E463EE" w:rsidP="00E463E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210067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210067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C759A4" w:rsidP="00E463EE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B4255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4255C" w:rsidRDefault="00B4255C" w:rsidP="00B4255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4255C" w:rsidRDefault="00B4255C" w:rsidP="00B4255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4255C" w:rsidRDefault="00B4255C" w:rsidP="00B4255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759A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759A4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759A4" w:rsidRDefault="00E463EE" w:rsidP="00E463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CF1DA3" w:rsidRDefault="00CF1DA3" w:rsidP="00E463EE"/>
    <w:sectPr w:rsidR="00CF1DA3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DA3" w:rsidRDefault="00E463EE">
      <w:pPr>
        <w:spacing w:after="0" w:line="240" w:lineRule="auto"/>
      </w:pPr>
      <w:r>
        <w:separator/>
      </w:r>
    </w:p>
  </w:endnote>
  <w:endnote w:type="continuationSeparator" w:id="0">
    <w:p w:rsidR="00CF1DA3" w:rsidRDefault="00E4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DA3" w:rsidRDefault="00E463EE">
      <w:pPr>
        <w:spacing w:after="0" w:line="240" w:lineRule="auto"/>
      </w:pPr>
      <w:r>
        <w:separator/>
      </w:r>
    </w:p>
  </w:footnote>
  <w:footnote w:type="continuationSeparator" w:id="0">
    <w:p w:rsidR="00CF1DA3" w:rsidRDefault="00E4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9A4" w:rsidRDefault="00B4255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C759A4" w:rsidRDefault="00E463E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C759A4" w:rsidRDefault="00E463E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759A4" w:rsidRDefault="00E463E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759A4" w:rsidRDefault="00E463E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C759A4" w:rsidRDefault="00E463E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C759A4" w:rsidRDefault="00E463E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139228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759A4"/>
    <w:rsid w:val="00210067"/>
    <w:rsid w:val="00465619"/>
    <w:rsid w:val="00B4255C"/>
    <w:rsid w:val="00C759A4"/>
    <w:rsid w:val="00CF1DA3"/>
    <w:rsid w:val="00E4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DADC1AE-36D1-45B8-B75E-A35CD193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29E431B4.dotm</Template>
  <TotalTime>0</TotalTime>
  <Pages>2</Pages>
  <Words>467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5</cp:revision>
  <dcterms:created xsi:type="dcterms:W3CDTF">2019-03-26T15:36:00Z</dcterms:created>
  <dcterms:modified xsi:type="dcterms:W3CDTF">2020-02-19T12:08:00Z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