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7B26" w:rsidRDefault="00977B26" w:rsidP="00A63671">
      <w:pPr>
        <w:spacing w:before="1" w:after="0" w:line="220" w:lineRule="exact"/>
      </w:pPr>
    </w:p>
    <w:p w:rsidR="00977B26" w:rsidRDefault="00A63671" w:rsidP="00A63671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977B26" w:rsidRDefault="00A63671" w:rsidP="00A63671">
      <w:pPr>
        <w:spacing w:before="16" w:after="0" w:line="258" w:lineRule="auto"/>
        <w:ind w:left="118" w:right="17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Centrifugal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weather-resistant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aluminum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AlMg3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construction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height.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grille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intrusion,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birds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other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foreign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objects.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Baseplate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deep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drawn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preassembled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possibility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pipe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flanges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accessories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24154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220.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conceived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socket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(optional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accessory)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without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necessity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removing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housing.</w:t>
      </w:r>
    </w:p>
    <w:p w:rsidR="00977B26" w:rsidRDefault="00977B26" w:rsidP="00A63671">
      <w:pPr>
        <w:spacing w:before="1" w:after="0" w:line="180" w:lineRule="exact"/>
        <w:rPr>
          <w:sz w:val="18"/>
          <w:szCs w:val="18"/>
        </w:rPr>
      </w:pPr>
    </w:p>
    <w:p w:rsidR="00977B26" w:rsidRDefault="00977B26" w:rsidP="00A63671">
      <w:pPr>
        <w:spacing w:after="0" w:line="200" w:lineRule="exact"/>
        <w:rPr>
          <w:sz w:val="20"/>
          <w:szCs w:val="20"/>
        </w:rPr>
      </w:pPr>
    </w:p>
    <w:p w:rsidR="00977B26" w:rsidRDefault="00977B26" w:rsidP="00A63671">
      <w:pPr>
        <w:spacing w:after="0" w:line="200" w:lineRule="exact"/>
        <w:rPr>
          <w:sz w:val="20"/>
          <w:szCs w:val="20"/>
        </w:rPr>
      </w:pPr>
    </w:p>
    <w:p w:rsidR="00977B26" w:rsidRDefault="00A63671" w:rsidP="00A63671">
      <w:pPr>
        <w:spacing w:after="0" w:line="258" w:lineRule="auto"/>
        <w:ind w:left="118" w:right="21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plastic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fitted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external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rotor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energy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saving,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together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drive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closed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de-signed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IP54.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maintenance-free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bearings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lifetime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lubrication,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both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sides.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provided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contact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winding,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permanently</w:t>
      </w:r>
    </w:p>
    <w:p w:rsidR="00977B26" w:rsidRDefault="00A63671" w:rsidP="00A63671">
      <w:pPr>
        <w:spacing w:after="0" w:line="258" w:lineRule="auto"/>
        <w:ind w:left="118" w:right="6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monitored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electronic.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done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cable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lead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through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plate.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controllable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using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0-10V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signal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(e.g.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potentiometer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CO2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Sensor).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lockable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device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there-fore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protected.</w:t>
      </w:r>
    </w:p>
    <w:p w:rsidR="00977B26" w:rsidRDefault="00977B26" w:rsidP="00A63671">
      <w:pPr>
        <w:spacing w:after="0" w:line="200" w:lineRule="exact"/>
        <w:rPr>
          <w:sz w:val="20"/>
          <w:szCs w:val="20"/>
        </w:rPr>
      </w:pPr>
    </w:p>
    <w:p w:rsidR="00977B26" w:rsidRDefault="00977B26" w:rsidP="00A63671">
      <w:pPr>
        <w:spacing w:before="11" w:after="0" w:line="200" w:lineRule="exact"/>
        <w:rPr>
          <w:sz w:val="20"/>
          <w:szCs w:val="20"/>
        </w:rPr>
      </w:pPr>
    </w:p>
    <w:p w:rsidR="00977B26" w:rsidRDefault="00A63671" w:rsidP="00A63671">
      <w:pPr>
        <w:spacing w:after="0" w:line="258" w:lineRule="auto"/>
        <w:ind w:left="118" w:right="30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977B26" w:rsidRDefault="00A63671" w:rsidP="00A63671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977B26" w:rsidRDefault="00977B26" w:rsidP="00A63671">
      <w:pPr>
        <w:spacing w:before="4" w:after="0" w:line="130" w:lineRule="exact"/>
        <w:rPr>
          <w:sz w:val="13"/>
          <w:szCs w:val="13"/>
        </w:rPr>
      </w:pPr>
    </w:p>
    <w:p w:rsidR="00977B26" w:rsidRDefault="00977B26" w:rsidP="00A63671">
      <w:pPr>
        <w:spacing w:after="0" w:line="200" w:lineRule="exact"/>
        <w:rPr>
          <w:sz w:val="20"/>
          <w:szCs w:val="20"/>
        </w:rPr>
      </w:pPr>
    </w:p>
    <w:p w:rsidR="00977B26" w:rsidRDefault="00A63671" w:rsidP="00A63671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977B26" w:rsidRDefault="00977B26" w:rsidP="00A63671">
      <w:pPr>
        <w:spacing w:before="7" w:after="0" w:line="240" w:lineRule="exact"/>
        <w:rPr>
          <w:sz w:val="24"/>
          <w:szCs w:val="24"/>
        </w:rPr>
      </w:pPr>
    </w:p>
    <w:p w:rsidR="00977B26" w:rsidRDefault="00A63671" w:rsidP="00A63671">
      <w:pPr>
        <w:tabs>
          <w:tab w:val="left" w:pos="4560"/>
          <w:tab w:val="left" w:pos="4980"/>
        </w:tabs>
        <w:spacing w:after="0" w:line="267" w:lineRule="auto"/>
        <w:ind w:left="118" w:right="455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w w:val="99"/>
          <w:sz w:val="18"/>
          <w:szCs w:val="18"/>
        </w:rPr>
        <w:t>Δp</w:t>
      </w:r>
      <w:proofErr w:type="spellEnd"/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54,8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55,3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977B26" w:rsidRDefault="00977B26" w:rsidP="00A63671">
      <w:pPr>
        <w:spacing w:before="11" w:after="0" w:line="220" w:lineRule="exact"/>
      </w:pPr>
    </w:p>
    <w:p w:rsidR="00977B26" w:rsidRDefault="00A63671" w:rsidP="00A63671">
      <w:pPr>
        <w:tabs>
          <w:tab w:val="left" w:pos="4300"/>
          <w:tab w:val="left" w:pos="4500"/>
          <w:tab w:val="left" w:pos="4600"/>
        </w:tabs>
        <w:spacing w:after="0" w:line="263" w:lineRule="auto"/>
        <w:ind w:left="118" w:right="451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509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2,3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1515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977B26" w:rsidRDefault="00A63671" w:rsidP="00A63671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54</w:t>
      </w:r>
    </w:p>
    <w:p w:rsidR="00977B26" w:rsidRDefault="00A63671" w:rsidP="00A63671">
      <w:pPr>
        <w:tabs>
          <w:tab w:val="left" w:pos="474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44</w:t>
      </w:r>
    </w:p>
    <w:p w:rsidR="00977B26" w:rsidRDefault="00A63671" w:rsidP="00A63671">
      <w:pPr>
        <w:tabs>
          <w:tab w:val="left" w:pos="4700"/>
        </w:tabs>
        <w:spacing w:before="23" w:after="0" w:line="268" w:lineRule="auto"/>
        <w:ind w:left="118" w:right="471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977B26" w:rsidRDefault="00977B26" w:rsidP="00A63671">
      <w:pPr>
        <w:spacing w:before="11" w:after="0" w:line="220" w:lineRule="exact"/>
      </w:pPr>
    </w:p>
    <w:p w:rsidR="00977B26" w:rsidRDefault="00A63671" w:rsidP="00A63671">
      <w:pPr>
        <w:tabs>
          <w:tab w:val="left" w:pos="4700"/>
        </w:tabs>
        <w:spacing w:after="0" w:line="268" w:lineRule="auto"/>
        <w:ind w:left="118" w:right="445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72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73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977B26" w:rsidRDefault="00977B26" w:rsidP="00A63671">
      <w:pPr>
        <w:spacing w:before="11" w:after="0" w:line="220" w:lineRule="exact"/>
      </w:pPr>
    </w:p>
    <w:p w:rsidR="00977B26" w:rsidRDefault="00A63671" w:rsidP="00A63671">
      <w:pPr>
        <w:tabs>
          <w:tab w:val="left" w:pos="38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860x860x418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977B26" w:rsidRDefault="00A63671" w:rsidP="00A63671">
      <w:pPr>
        <w:tabs>
          <w:tab w:val="left" w:pos="45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22,0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977B26" w:rsidRDefault="00977B26" w:rsidP="00A63671">
      <w:pPr>
        <w:spacing w:before="14" w:after="0" w:line="240" w:lineRule="exact"/>
        <w:rPr>
          <w:sz w:val="24"/>
          <w:szCs w:val="24"/>
        </w:rPr>
      </w:pPr>
    </w:p>
    <w:p w:rsidR="00977B26" w:rsidRDefault="00A63671" w:rsidP="00A63671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131918</w:t>
      </w:r>
    </w:p>
    <w:p w:rsidR="00977B26" w:rsidRDefault="00977B26" w:rsidP="00A63671">
      <w:pPr>
        <w:spacing w:after="0" w:line="200" w:lineRule="exact"/>
        <w:rPr>
          <w:sz w:val="20"/>
          <w:szCs w:val="20"/>
        </w:rPr>
      </w:pPr>
    </w:p>
    <w:p w:rsidR="00977B26" w:rsidRDefault="00977B26" w:rsidP="00A63671">
      <w:pPr>
        <w:spacing w:after="0" w:line="200" w:lineRule="exact"/>
        <w:rPr>
          <w:sz w:val="20"/>
          <w:szCs w:val="20"/>
        </w:rPr>
      </w:pPr>
    </w:p>
    <w:p w:rsidR="00977B26" w:rsidRDefault="00977B26" w:rsidP="00A63671">
      <w:pPr>
        <w:spacing w:after="0" w:line="200" w:lineRule="exact"/>
        <w:rPr>
          <w:sz w:val="20"/>
          <w:szCs w:val="20"/>
        </w:rPr>
      </w:pPr>
    </w:p>
    <w:p w:rsidR="00977B26" w:rsidRDefault="00977B26" w:rsidP="00A63671">
      <w:pPr>
        <w:spacing w:after="0" w:line="200" w:lineRule="exact"/>
        <w:rPr>
          <w:sz w:val="20"/>
          <w:szCs w:val="20"/>
        </w:rPr>
      </w:pPr>
    </w:p>
    <w:p w:rsidR="00977B26" w:rsidRDefault="00977B26" w:rsidP="00A63671">
      <w:pPr>
        <w:spacing w:after="0" w:line="200" w:lineRule="exact"/>
        <w:rPr>
          <w:sz w:val="20"/>
          <w:szCs w:val="20"/>
        </w:rPr>
      </w:pPr>
    </w:p>
    <w:p w:rsidR="00977B26" w:rsidRDefault="00977B26" w:rsidP="00A63671">
      <w:pPr>
        <w:spacing w:after="0" w:line="200" w:lineRule="exact"/>
        <w:rPr>
          <w:sz w:val="20"/>
          <w:szCs w:val="20"/>
        </w:rPr>
      </w:pPr>
    </w:p>
    <w:p w:rsidR="00977B26" w:rsidRDefault="00977B26" w:rsidP="00A63671">
      <w:pPr>
        <w:spacing w:after="0" w:line="200" w:lineRule="exact"/>
        <w:rPr>
          <w:sz w:val="20"/>
          <w:szCs w:val="20"/>
        </w:rPr>
      </w:pPr>
    </w:p>
    <w:p w:rsidR="00977B26" w:rsidRDefault="00977B26" w:rsidP="00A63671">
      <w:pPr>
        <w:spacing w:before="3" w:after="0" w:line="240" w:lineRule="exact"/>
        <w:rPr>
          <w:sz w:val="24"/>
          <w:szCs w:val="24"/>
        </w:rPr>
      </w:pPr>
    </w:p>
    <w:p w:rsidR="00977B26" w:rsidRDefault="00A63671" w:rsidP="00A63671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977B26" w:rsidRDefault="00A63671" w:rsidP="00A63671">
      <w:pPr>
        <w:spacing w:before="16" w:after="0" w:line="267" w:lineRule="auto"/>
        <w:ind w:left="118" w:right="7871"/>
        <w:rPr>
          <w:rFonts w:ascii="Arial" w:eastAsia="Arial" w:hAnsi="Arial" w:cs="Arial"/>
          <w:sz w:val="18"/>
          <w:szCs w:val="18"/>
        </w:rPr>
      </w:pPr>
      <w:r w:rsidRPr="008E53FD">
        <w:rPr>
          <w:rFonts w:ascii="Arial" w:eastAsia="Arial" w:hAnsi="Arial" w:cs="Arial"/>
          <w:sz w:val="18"/>
          <w:szCs w:val="18"/>
        </w:rPr>
        <w:t>ruck</w:t>
      </w:r>
      <w:r w:rsidRPr="008E53F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8E53FD">
        <w:rPr>
          <w:rFonts w:ascii="Arial" w:eastAsia="Arial" w:hAnsi="Arial" w:cs="Arial"/>
          <w:sz w:val="18"/>
          <w:szCs w:val="18"/>
        </w:rPr>
        <w:t>Ventilatoren</w:t>
      </w:r>
      <w:r w:rsidRPr="008E53FD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8E53FD">
        <w:rPr>
          <w:rFonts w:ascii="Arial" w:eastAsia="Arial" w:hAnsi="Arial" w:cs="Arial"/>
          <w:sz w:val="18"/>
          <w:szCs w:val="18"/>
        </w:rPr>
        <w:t>GmbH</w:t>
      </w:r>
      <w:r w:rsidRPr="008E53F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8E53FD">
        <w:rPr>
          <w:rFonts w:ascii="Arial" w:eastAsia="Arial" w:hAnsi="Arial" w:cs="Arial"/>
          <w:sz w:val="18"/>
          <w:szCs w:val="18"/>
        </w:rPr>
        <w:t>Max-Planck-Str.</w:t>
      </w:r>
      <w:r w:rsidRPr="008E53FD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977B26" w:rsidRDefault="00A63671" w:rsidP="00A63671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Boxberg</w:t>
      </w:r>
      <w:proofErr w:type="spellEnd"/>
    </w:p>
    <w:p w:rsidR="00977B26" w:rsidRDefault="00A63671" w:rsidP="00A63671">
      <w:pPr>
        <w:spacing w:before="23" w:after="0" w:line="267" w:lineRule="auto"/>
        <w:ind w:left="118" w:right="818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977B26" w:rsidRDefault="00977B26" w:rsidP="00A63671">
      <w:pPr>
        <w:spacing w:after="0"/>
        <w:sectPr w:rsidR="00977B26">
          <w:headerReference w:type="default" r:id="rId7"/>
          <w:type w:val="continuous"/>
          <w:pgSz w:w="11900" w:h="16840"/>
          <w:pgMar w:top="1940" w:right="880" w:bottom="280" w:left="1060" w:header="850" w:footer="720" w:gutter="0"/>
          <w:cols w:space="720"/>
        </w:sectPr>
      </w:pPr>
    </w:p>
    <w:p w:rsidR="00977B26" w:rsidRDefault="00977B26" w:rsidP="00A63671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807"/>
      </w:tblGrid>
      <w:tr w:rsidR="00977B26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77B26" w:rsidRDefault="00A63671" w:rsidP="00A63671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977B26" w:rsidRDefault="00977B26" w:rsidP="00A63671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977B26" w:rsidRDefault="00A63671" w:rsidP="00A63671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450-10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77B26" w:rsidRDefault="00977B26" w:rsidP="00A63671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977B26" w:rsidRDefault="00977B26" w:rsidP="00A63671">
            <w:pPr>
              <w:spacing w:after="0" w:line="200" w:lineRule="exact"/>
              <w:rPr>
                <w:sz w:val="20"/>
                <w:szCs w:val="20"/>
              </w:rPr>
            </w:pPr>
          </w:p>
          <w:p w:rsidR="00977B26" w:rsidRDefault="00977B26" w:rsidP="00A63671">
            <w:pPr>
              <w:spacing w:after="0" w:line="200" w:lineRule="exact"/>
              <w:rPr>
                <w:sz w:val="20"/>
                <w:szCs w:val="20"/>
              </w:rPr>
            </w:pPr>
          </w:p>
          <w:p w:rsidR="00977B26" w:rsidRDefault="00A63671" w:rsidP="00A63671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126193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977B26" w:rsidRDefault="00977B26" w:rsidP="00A63671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977B26" w:rsidRDefault="00977B26" w:rsidP="00A63671">
            <w:pPr>
              <w:spacing w:after="0" w:line="200" w:lineRule="exact"/>
              <w:rPr>
                <w:sz w:val="20"/>
                <w:szCs w:val="20"/>
              </w:rPr>
            </w:pPr>
          </w:p>
          <w:p w:rsidR="00977B26" w:rsidRDefault="00977B26" w:rsidP="00A63671">
            <w:pPr>
              <w:spacing w:after="0" w:line="200" w:lineRule="exact"/>
              <w:rPr>
                <w:sz w:val="20"/>
                <w:szCs w:val="20"/>
              </w:rPr>
            </w:pPr>
          </w:p>
          <w:p w:rsidR="00977B26" w:rsidRDefault="00A63671" w:rsidP="00A63671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450</w:t>
            </w:r>
          </w:p>
        </w:tc>
      </w:tr>
      <w:tr w:rsidR="00977B2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77B26" w:rsidRDefault="00A63671" w:rsidP="00A6367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450-12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F2515D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up to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77B26" w:rsidRDefault="00977B26" w:rsidP="00A63671"/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977B26" w:rsidRDefault="00A63671" w:rsidP="00A6367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450,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977B2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77B26" w:rsidRDefault="00A63671" w:rsidP="00A6367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450-10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77B26" w:rsidRDefault="00A63671" w:rsidP="00A63671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126461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977B26" w:rsidRDefault="00A63671" w:rsidP="00A6367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450</w:t>
            </w:r>
          </w:p>
        </w:tc>
      </w:tr>
      <w:tr w:rsidR="00977B2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77B26" w:rsidRDefault="00A63671" w:rsidP="00A6367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450-12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F2515D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up to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77B26" w:rsidRDefault="00977B26" w:rsidP="00A63671"/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977B26" w:rsidRDefault="00A63671" w:rsidP="00A6367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450,</w:t>
            </w:r>
          </w:p>
        </w:tc>
      </w:tr>
      <w:tr w:rsidR="00977B2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77B26" w:rsidRDefault="00977B26" w:rsidP="00A63671"/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77B26" w:rsidRDefault="00977B26" w:rsidP="00A63671"/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977B26" w:rsidRDefault="00A63671" w:rsidP="00A6367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977B2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77B26" w:rsidRDefault="00A63671" w:rsidP="00A6367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77B26" w:rsidRDefault="00A63671" w:rsidP="00A63671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133976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977B26" w:rsidRDefault="00A63671" w:rsidP="00A6367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adapter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plate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450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suction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side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accessories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(for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DSS-10)</w:t>
            </w:r>
          </w:p>
        </w:tc>
      </w:tr>
      <w:tr w:rsidR="008E53F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E53FD" w:rsidRDefault="008E53FD" w:rsidP="008E53F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 w:colFirst="0" w:colLast="1"/>
            <w:r>
              <w:rPr>
                <w:rFonts w:ascii="Arial" w:eastAsia="Arial" w:hAnsi="Arial" w:cs="Arial"/>
                <w:sz w:val="18"/>
                <w:szCs w:val="18"/>
              </w:rPr>
              <w:t>DVK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400 10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E53FD" w:rsidRDefault="008E53FD" w:rsidP="008E53F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152897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8E53FD" w:rsidRDefault="008E53FD" w:rsidP="008E53F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Gravity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</w:tr>
      <w:bookmarkEnd w:id="0"/>
      <w:tr w:rsidR="00977B2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77B26" w:rsidRDefault="00A63671" w:rsidP="00A6367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77B26" w:rsidRDefault="00A63671" w:rsidP="00A63671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109827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977B26" w:rsidRDefault="00A63671" w:rsidP="00A6367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spigot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</w:tr>
      <w:tr w:rsidR="00977B2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77B26" w:rsidRDefault="00A63671" w:rsidP="00A6367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77B26" w:rsidRDefault="00A63671" w:rsidP="00A63671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109826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977B26" w:rsidRDefault="00A63671" w:rsidP="00A6367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</w:tr>
      <w:tr w:rsidR="00977B2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77B26" w:rsidRDefault="00A63671" w:rsidP="00A6367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77B26" w:rsidRDefault="00A63671" w:rsidP="00A63671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977B26" w:rsidRDefault="00A63671" w:rsidP="00A6367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  <w:proofErr w:type="spellEnd"/>
          </w:p>
        </w:tc>
      </w:tr>
      <w:tr w:rsidR="00977B2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77B26" w:rsidRDefault="00A63671" w:rsidP="00A6367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77B26" w:rsidRDefault="00A63671" w:rsidP="00A63671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977B26" w:rsidRDefault="00A63671" w:rsidP="00A6367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steps</w:t>
            </w:r>
          </w:p>
        </w:tc>
      </w:tr>
      <w:tr w:rsidR="00977B2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77B26" w:rsidRDefault="00A63671" w:rsidP="00A6367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77B26" w:rsidRDefault="00A63671" w:rsidP="00A63671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977B26" w:rsidRDefault="00A63671" w:rsidP="00A6367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977B2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77B26" w:rsidRDefault="00A63671" w:rsidP="00A6367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77B26" w:rsidRDefault="00A63671" w:rsidP="00A63671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977B26" w:rsidRDefault="00A63671" w:rsidP="00A6367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Constant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day-night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977B2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77B26" w:rsidRDefault="00A63671" w:rsidP="00A6367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CLIMASET01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77B26" w:rsidRDefault="00A63671" w:rsidP="00A63671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111314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977B26" w:rsidRDefault="00A63671" w:rsidP="00A6367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Accessories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hose,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nipples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screws</w:t>
            </w:r>
          </w:p>
        </w:tc>
      </w:tr>
      <w:tr w:rsidR="00977B26">
        <w:trPr>
          <w:trHeight w:hRule="exact" w:val="305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77B26" w:rsidRDefault="00A63671" w:rsidP="00A6367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77B26" w:rsidRDefault="00A63671" w:rsidP="00A63671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126586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977B26" w:rsidRDefault="00A63671" w:rsidP="00A6367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CO2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Sensor,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variable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volume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(e.g.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meeting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rooms)</w:t>
            </w:r>
          </w:p>
        </w:tc>
      </w:tr>
    </w:tbl>
    <w:p w:rsidR="00D702D9" w:rsidRDefault="00D702D9" w:rsidP="00A63671"/>
    <w:sectPr w:rsidR="00D702D9">
      <w:pgSz w:w="11900" w:h="16840"/>
      <w:pgMar w:top="1940" w:right="162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02D9" w:rsidRDefault="00A63671">
      <w:pPr>
        <w:spacing w:after="0" w:line="240" w:lineRule="auto"/>
      </w:pPr>
      <w:r>
        <w:separator/>
      </w:r>
    </w:p>
  </w:endnote>
  <w:endnote w:type="continuationSeparator" w:id="0">
    <w:p w:rsidR="00D702D9" w:rsidRDefault="00A636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02D9" w:rsidRDefault="00A63671">
      <w:pPr>
        <w:spacing w:after="0" w:line="240" w:lineRule="auto"/>
      </w:pPr>
      <w:r>
        <w:separator/>
      </w:r>
    </w:p>
  </w:footnote>
  <w:footnote w:type="continuationSeparator" w:id="0">
    <w:p w:rsidR="00D702D9" w:rsidRDefault="00A636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7B26" w:rsidRDefault="008E53FD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157.95pt;height:22.5pt;z-index:-251659776;mso-position-horizontal-relative:page;mso-position-vertical-relative:page" filled="f" stroked="f">
          <v:textbox inset="0,0,0,0">
            <w:txbxContent>
              <w:p w:rsidR="00977B26" w:rsidRDefault="00A63671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Metal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roof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fan,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vertical</w:t>
                </w:r>
                <w:r>
                  <w:rPr>
                    <w:rFonts w:ascii="Times New Roman" w:eastAsia="Times New Roman" w:hAnsi="Times New Roman" w:cs="Times New Roman"/>
                    <w:spacing w:val="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discharge</w:t>
                </w:r>
              </w:p>
              <w:p w:rsidR="00977B26" w:rsidRDefault="00A63671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motor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6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and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integrated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1"/>
                    <w:sz w:val="18"/>
                    <w:szCs w:val="18"/>
                  </w:rPr>
                  <w:t>switch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58.95pt;height:22.5pt;z-index:-251658752;mso-position-horizontal-relative:page;mso-position-vertical-relative:page" filled="f" stroked="f">
          <v:textbox inset="0,0,0,0">
            <w:txbxContent>
              <w:p w:rsidR="00977B26" w:rsidRDefault="00A63671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Type:</w:t>
                </w:r>
              </w:p>
              <w:p w:rsidR="00977B26" w:rsidRDefault="00A63671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Item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number: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1in;height:22.5pt;z-index:-251657728;mso-position-horizontal-relative:page;mso-position-vertical-relative:page" filled="f" stroked="f">
          <v:textbox inset="0,0,0,0">
            <w:txbxContent>
              <w:p w:rsidR="00977B26" w:rsidRDefault="00A63671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DVA</w:t>
                </w:r>
                <w:r>
                  <w:rPr>
                    <w:rFonts w:ascii="Times New Roman" w:eastAsia="Times New Roman" w:hAnsi="Times New Roman" w:cs="Times New Roman"/>
                    <w:spacing w:val="1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450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ECP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31</w:t>
                </w:r>
              </w:p>
              <w:p w:rsidR="00977B26" w:rsidRDefault="00A63671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139223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977B26"/>
    <w:rsid w:val="008E53FD"/>
    <w:rsid w:val="00977B26"/>
    <w:rsid w:val="00A63671"/>
    <w:rsid w:val="00CE41A8"/>
    <w:rsid w:val="00D702D9"/>
    <w:rsid w:val="00F25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8E03340D-F6D7-406C-B42F-4D77E8490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657C050F.dotm</Template>
  <TotalTime>0</TotalTime>
  <Pages>2</Pages>
  <Words>468</Words>
  <Characters>2949</Characters>
  <Application>Microsoft Office Word</Application>
  <DocSecurity>0</DocSecurity>
  <Lines>24</Lines>
  <Paragraphs>6</Paragraphs>
  <ScaleCrop>false</ScaleCrop>
  <Company/>
  <LinksUpToDate>false</LinksUpToDate>
  <CharactersWithSpaces>3411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DVA_ECP Metall LV Texte EN.xlsx</dc:title>
  <dc:creator>i.isaila</dc:creator>
  <cp:lastModifiedBy>Ioan Isaila</cp:lastModifiedBy>
  <cp:revision>5</cp:revision>
  <dcterms:created xsi:type="dcterms:W3CDTF">2019-03-26T15:35:00Z</dcterms:created>
  <dcterms:modified xsi:type="dcterms:W3CDTF">2020-02-19T12:08:00Z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2019-03-26T00:00:00Z</vt:filetime>
  </property>
  <property fmtid="{D5CDD505-2E9C-101B-9397-08002B2CF9AE}" pid="3" name="LastSaved">
    <vt:filetime>2019-03-26T00:00:00Z</vt:filetime>
  </property>
</Properties>
</file>