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541" w:rsidRDefault="00715541" w:rsidP="006F0D62">
      <w:pPr>
        <w:spacing w:before="1" w:after="0" w:line="220" w:lineRule="exact"/>
      </w:pPr>
    </w:p>
    <w:p w:rsidR="00715541" w:rsidRDefault="006F0D62" w:rsidP="006F0D62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715541" w:rsidRDefault="006F0D62" w:rsidP="006F0D62">
      <w:pPr>
        <w:spacing w:before="16" w:after="0" w:line="258" w:lineRule="auto"/>
        <w:ind w:left="118" w:right="17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height.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715541" w:rsidRDefault="00715541" w:rsidP="006F0D62">
      <w:pPr>
        <w:spacing w:before="1" w:after="0" w:line="180" w:lineRule="exact"/>
        <w:rPr>
          <w:sz w:val="18"/>
          <w:szCs w:val="18"/>
        </w:rPr>
      </w:pPr>
    </w:p>
    <w:p w:rsidR="00715541" w:rsidRDefault="00715541" w:rsidP="006F0D62">
      <w:pPr>
        <w:spacing w:after="0" w:line="200" w:lineRule="exact"/>
        <w:rPr>
          <w:sz w:val="20"/>
          <w:szCs w:val="20"/>
        </w:rPr>
      </w:pPr>
    </w:p>
    <w:p w:rsidR="00715541" w:rsidRDefault="00715541" w:rsidP="006F0D62">
      <w:pPr>
        <w:spacing w:after="0" w:line="200" w:lineRule="exact"/>
        <w:rPr>
          <w:sz w:val="20"/>
          <w:szCs w:val="20"/>
        </w:rPr>
      </w:pPr>
    </w:p>
    <w:p w:rsidR="00715541" w:rsidRDefault="006F0D62" w:rsidP="006F0D62">
      <w:pPr>
        <w:spacing w:after="0" w:line="258" w:lineRule="auto"/>
        <w:ind w:left="118" w:right="21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closed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de-signed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IP54.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winding,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permanently</w:t>
      </w:r>
    </w:p>
    <w:p w:rsidR="00715541" w:rsidRDefault="006F0D62" w:rsidP="006F0D62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monitored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(e.g.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potentiometer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CO2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Sensor).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there-fore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protected.</w:t>
      </w:r>
    </w:p>
    <w:p w:rsidR="00715541" w:rsidRDefault="00715541" w:rsidP="006F0D62">
      <w:pPr>
        <w:spacing w:after="0" w:line="200" w:lineRule="exact"/>
        <w:rPr>
          <w:sz w:val="20"/>
          <w:szCs w:val="20"/>
        </w:rPr>
      </w:pPr>
    </w:p>
    <w:p w:rsidR="00715541" w:rsidRDefault="00715541" w:rsidP="006F0D62">
      <w:pPr>
        <w:spacing w:before="11" w:after="0" w:line="200" w:lineRule="exact"/>
        <w:rPr>
          <w:sz w:val="20"/>
          <w:szCs w:val="20"/>
        </w:rPr>
      </w:pPr>
    </w:p>
    <w:p w:rsidR="00715541" w:rsidRDefault="006F0D62" w:rsidP="006F0D62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715541" w:rsidRDefault="006F0D62" w:rsidP="006F0D62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715541" w:rsidRDefault="00715541" w:rsidP="006F0D62">
      <w:pPr>
        <w:spacing w:before="4" w:after="0" w:line="130" w:lineRule="exact"/>
        <w:rPr>
          <w:sz w:val="13"/>
          <w:szCs w:val="13"/>
        </w:rPr>
      </w:pPr>
    </w:p>
    <w:p w:rsidR="00715541" w:rsidRDefault="00715541" w:rsidP="006F0D62">
      <w:pPr>
        <w:spacing w:after="0" w:line="200" w:lineRule="exact"/>
        <w:rPr>
          <w:sz w:val="20"/>
          <w:szCs w:val="20"/>
        </w:rPr>
      </w:pPr>
    </w:p>
    <w:p w:rsidR="00715541" w:rsidRDefault="006F0D62" w:rsidP="006F0D62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715541" w:rsidRDefault="00715541" w:rsidP="006F0D62">
      <w:pPr>
        <w:spacing w:before="7" w:after="0" w:line="240" w:lineRule="exact"/>
        <w:rPr>
          <w:sz w:val="24"/>
          <w:szCs w:val="24"/>
        </w:rPr>
      </w:pPr>
    </w:p>
    <w:p w:rsidR="00715541" w:rsidRDefault="006F0D62" w:rsidP="006F0D62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52,0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53,0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715541" w:rsidRDefault="00715541" w:rsidP="006F0D62">
      <w:pPr>
        <w:spacing w:before="11" w:after="0" w:line="220" w:lineRule="exact"/>
      </w:pPr>
    </w:p>
    <w:p w:rsidR="00715541" w:rsidRDefault="006F0D62" w:rsidP="006F0D62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2,3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1980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715541" w:rsidRDefault="006F0D62" w:rsidP="006F0D62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715541" w:rsidRDefault="006F0D62" w:rsidP="006F0D62">
      <w:pPr>
        <w:tabs>
          <w:tab w:val="left" w:pos="47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</w:p>
    <w:p w:rsidR="00715541" w:rsidRDefault="006F0D62" w:rsidP="006F0D62">
      <w:pPr>
        <w:tabs>
          <w:tab w:val="left" w:pos="4700"/>
        </w:tabs>
        <w:spacing w:before="23" w:after="0" w:line="268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715541" w:rsidRDefault="00715541" w:rsidP="006F0D62">
      <w:pPr>
        <w:spacing w:before="11" w:after="0" w:line="220" w:lineRule="exact"/>
      </w:pPr>
    </w:p>
    <w:p w:rsidR="00715541" w:rsidRDefault="006F0D62" w:rsidP="006F0D62">
      <w:pPr>
        <w:tabs>
          <w:tab w:val="left" w:pos="4700"/>
        </w:tabs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69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73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715541" w:rsidRDefault="00715541" w:rsidP="006F0D62">
      <w:pPr>
        <w:spacing w:before="11" w:after="0" w:line="220" w:lineRule="exact"/>
      </w:pPr>
    </w:p>
    <w:p w:rsidR="00715541" w:rsidRDefault="006F0D62" w:rsidP="006F0D62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745x745x333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715541" w:rsidRDefault="006F0D62" w:rsidP="006F0D62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19,4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715541" w:rsidRDefault="00715541" w:rsidP="006F0D62">
      <w:pPr>
        <w:spacing w:before="14" w:after="0" w:line="240" w:lineRule="exact"/>
        <w:rPr>
          <w:sz w:val="24"/>
          <w:szCs w:val="24"/>
        </w:rPr>
      </w:pPr>
    </w:p>
    <w:p w:rsidR="00715541" w:rsidRDefault="006F0D62" w:rsidP="006F0D62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131918</w:t>
      </w:r>
    </w:p>
    <w:p w:rsidR="00715541" w:rsidRDefault="00715541" w:rsidP="006F0D62">
      <w:pPr>
        <w:spacing w:after="0" w:line="200" w:lineRule="exact"/>
        <w:rPr>
          <w:sz w:val="20"/>
          <w:szCs w:val="20"/>
        </w:rPr>
      </w:pPr>
    </w:p>
    <w:p w:rsidR="00715541" w:rsidRDefault="00715541" w:rsidP="006F0D62">
      <w:pPr>
        <w:spacing w:after="0" w:line="200" w:lineRule="exact"/>
        <w:rPr>
          <w:sz w:val="20"/>
          <w:szCs w:val="20"/>
        </w:rPr>
      </w:pPr>
    </w:p>
    <w:p w:rsidR="00715541" w:rsidRDefault="00715541" w:rsidP="006F0D62">
      <w:pPr>
        <w:spacing w:after="0" w:line="200" w:lineRule="exact"/>
        <w:rPr>
          <w:sz w:val="20"/>
          <w:szCs w:val="20"/>
        </w:rPr>
      </w:pPr>
    </w:p>
    <w:p w:rsidR="00715541" w:rsidRDefault="00715541" w:rsidP="006F0D62">
      <w:pPr>
        <w:spacing w:after="0" w:line="200" w:lineRule="exact"/>
        <w:rPr>
          <w:sz w:val="20"/>
          <w:szCs w:val="20"/>
        </w:rPr>
      </w:pPr>
    </w:p>
    <w:p w:rsidR="00715541" w:rsidRDefault="00715541" w:rsidP="006F0D62">
      <w:pPr>
        <w:spacing w:after="0" w:line="200" w:lineRule="exact"/>
        <w:rPr>
          <w:sz w:val="20"/>
          <w:szCs w:val="20"/>
        </w:rPr>
      </w:pPr>
    </w:p>
    <w:p w:rsidR="00715541" w:rsidRDefault="00715541" w:rsidP="006F0D62">
      <w:pPr>
        <w:spacing w:after="0" w:line="200" w:lineRule="exact"/>
        <w:rPr>
          <w:sz w:val="20"/>
          <w:szCs w:val="20"/>
        </w:rPr>
      </w:pPr>
    </w:p>
    <w:p w:rsidR="00715541" w:rsidRDefault="00715541" w:rsidP="006F0D62">
      <w:pPr>
        <w:spacing w:after="0" w:line="200" w:lineRule="exact"/>
        <w:rPr>
          <w:sz w:val="20"/>
          <w:szCs w:val="20"/>
        </w:rPr>
      </w:pPr>
    </w:p>
    <w:p w:rsidR="00715541" w:rsidRDefault="00715541" w:rsidP="006F0D62">
      <w:pPr>
        <w:spacing w:before="3" w:after="0" w:line="240" w:lineRule="exact"/>
        <w:rPr>
          <w:sz w:val="24"/>
          <w:szCs w:val="24"/>
        </w:rPr>
      </w:pPr>
    </w:p>
    <w:p w:rsidR="00715541" w:rsidRDefault="006F0D62" w:rsidP="006F0D6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715541" w:rsidRDefault="006F0D62" w:rsidP="006F0D62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 w:rsidRPr="005134ED">
        <w:rPr>
          <w:rFonts w:ascii="Arial" w:eastAsia="Arial" w:hAnsi="Arial" w:cs="Arial"/>
          <w:sz w:val="18"/>
          <w:szCs w:val="18"/>
        </w:rPr>
        <w:t>ruck</w:t>
      </w:r>
      <w:r w:rsidRPr="005134E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5134ED">
        <w:rPr>
          <w:rFonts w:ascii="Arial" w:eastAsia="Arial" w:hAnsi="Arial" w:cs="Arial"/>
          <w:sz w:val="18"/>
          <w:szCs w:val="18"/>
        </w:rPr>
        <w:t>Ventilatoren</w:t>
      </w:r>
      <w:r w:rsidRPr="005134E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5134ED">
        <w:rPr>
          <w:rFonts w:ascii="Arial" w:eastAsia="Arial" w:hAnsi="Arial" w:cs="Arial"/>
          <w:sz w:val="18"/>
          <w:szCs w:val="18"/>
        </w:rPr>
        <w:t>GmbH</w:t>
      </w:r>
      <w:r w:rsidRPr="005134E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5134ED">
        <w:rPr>
          <w:rFonts w:ascii="Arial" w:eastAsia="Arial" w:hAnsi="Arial" w:cs="Arial"/>
          <w:sz w:val="18"/>
          <w:szCs w:val="18"/>
        </w:rPr>
        <w:t>Max-Planck-Str.</w:t>
      </w:r>
      <w:r w:rsidRPr="005134ED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715541" w:rsidRDefault="006F0D62" w:rsidP="006F0D6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715541" w:rsidRDefault="006F0D62" w:rsidP="006F0D62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715541" w:rsidRDefault="00715541" w:rsidP="006F0D62">
      <w:pPr>
        <w:spacing w:after="0"/>
        <w:sectPr w:rsidR="00715541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715541" w:rsidRDefault="00715541" w:rsidP="006F0D62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807"/>
      </w:tblGrid>
      <w:tr w:rsidR="00715541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715541" w:rsidRDefault="00715541" w:rsidP="006F0D62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715541" w:rsidRDefault="006F0D62" w:rsidP="006F0D62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715541" w:rsidP="006F0D6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15541" w:rsidRDefault="00715541" w:rsidP="006F0D62">
            <w:pPr>
              <w:spacing w:after="0" w:line="200" w:lineRule="exact"/>
              <w:rPr>
                <w:sz w:val="20"/>
                <w:szCs w:val="20"/>
              </w:rPr>
            </w:pPr>
          </w:p>
          <w:p w:rsidR="00715541" w:rsidRDefault="00715541" w:rsidP="006F0D62">
            <w:pPr>
              <w:spacing w:after="0" w:line="200" w:lineRule="exact"/>
              <w:rPr>
                <w:sz w:val="20"/>
                <w:szCs w:val="20"/>
              </w:rPr>
            </w:pPr>
          </w:p>
          <w:p w:rsidR="00715541" w:rsidRDefault="006F0D62" w:rsidP="006F0D62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126160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715541" w:rsidP="006F0D6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15541" w:rsidRDefault="00715541" w:rsidP="006F0D62">
            <w:pPr>
              <w:spacing w:after="0" w:line="200" w:lineRule="exact"/>
              <w:rPr>
                <w:sz w:val="20"/>
                <w:szCs w:val="20"/>
              </w:rPr>
            </w:pPr>
          </w:p>
          <w:p w:rsidR="00715541" w:rsidRDefault="00715541" w:rsidP="006F0D62">
            <w:pPr>
              <w:spacing w:after="0" w:line="200" w:lineRule="exact"/>
              <w:rPr>
                <w:sz w:val="20"/>
                <w:szCs w:val="20"/>
              </w:rPr>
            </w:pPr>
          </w:p>
          <w:p w:rsidR="00715541" w:rsidRDefault="006F0D62" w:rsidP="006F0D62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7155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B644E7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715541" w:rsidP="006F0D62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7155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126403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7155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B644E7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715541" w:rsidP="006F0D62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</w:p>
        </w:tc>
      </w:tr>
      <w:tr w:rsidR="007155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715541" w:rsidP="006F0D62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715541" w:rsidP="006F0D62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7155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133963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suction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side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(for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DSS-10)</w:t>
            </w:r>
          </w:p>
        </w:tc>
      </w:tr>
      <w:tr w:rsidR="005134E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134ED" w:rsidRDefault="005134ED" w:rsidP="005134E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134ED" w:rsidRDefault="005134ED" w:rsidP="005134E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152897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5134ED" w:rsidRDefault="005134ED" w:rsidP="005134E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bookmarkEnd w:id="0"/>
      <w:tr w:rsidR="007155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109827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7155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7155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7155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steps</w:t>
            </w:r>
          </w:p>
        </w:tc>
      </w:tr>
      <w:tr w:rsidR="007155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7155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7155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715541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715541" w:rsidRDefault="006F0D62" w:rsidP="006F0D6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89260A" w:rsidRDefault="0089260A" w:rsidP="006F0D62"/>
    <w:sectPr w:rsidR="0089260A">
      <w:pgSz w:w="11900" w:h="16840"/>
      <w:pgMar w:top="1940" w:right="162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260A" w:rsidRDefault="006F0D62">
      <w:pPr>
        <w:spacing w:after="0" w:line="240" w:lineRule="auto"/>
      </w:pPr>
      <w:r>
        <w:separator/>
      </w:r>
    </w:p>
  </w:endnote>
  <w:endnote w:type="continuationSeparator" w:id="0">
    <w:p w:rsidR="0089260A" w:rsidRDefault="006F0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260A" w:rsidRDefault="006F0D62">
      <w:pPr>
        <w:spacing w:after="0" w:line="240" w:lineRule="auto"/>
      </w:pPr>
      <w:r>
        <w:separator/>
      </w:r>
    </w:p>
  </w:footnote>
  <w:footnote w:type="continuationSeparator" w:id="0">
    <w:p w:rsidR="0089260A" w:rsidRDefault="006F0D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541" w:rsidRDefault="005134ED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57.95pt;height:22.5pt;z-index:-251659776;mso-position-horizontal-relative:page;mso-position-vertical-relative:page" filled="f" stroked="f">
          <v:textbox inset="0,0,0,0">
            <w:txbxContent>
              <w:p w:rsidR="00715541" w:rsidRDefault="006F0D62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Metal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</w:t>
                </w:r>
              </w:p>
              <w:p w:rsidR="00715541" w:rsidRDefault="006F0D62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and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integrated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switch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715541" w:rsidRDefault="006F0D62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715541" w:rsidRDefault="006F0D62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1in;height:22.5pt;z-index:-251657728;mso-position-horizontal-relative:page;mso-position-vertical-relative:page" filled="f" stroked="f">
          <v:textbox inset="0,0,0,0">
            <w:txbxContent>
              <w:p w:rsidR="00715541" w:rsidRDefault="006F0D62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DVA</w:t>
                </w:r>
                <w:r>
                  <w:rPr>
                    <w:rFonts w:ascii="Times New Roman" w:eastAsia="Times New Roman" w:hAnsi="Times New Roman" w:cs="Times New Roman"/>
                    <w:spacing w:val="1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ECP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31</w:t>
                </w:r>
              </w:p>
              <w:p w:rsidR="00715541" w:rsidRDefault="006F0D62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139212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15541"/>
    <w:rsid w:val="003732AC"/>
    <w:rsid w:val="005134ED"/>
    <w:rsid w:val="006F0D62"/>
    <w:rsid w:val="00715541"/>
    <w:rsid w:val="0089260A"/>
    <w:rsid w:val="00B6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E9F19435-81AC-47BC-8C37-2D366C320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4920CC79.dotm</Template>
  <TotalTime>0</TotalTime>
  <Pages>2</Pages>
  <Words>468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DVA_ECP Metall LV Texte EN.xlsx</dc:title>
  <dc:creator>i.isaila</dc:creator>
  <cp:lastModifiedBy>Ioan Isaila</cp:lastModifiedBy>
  <cp:revision>5</cp:revision>
  <dcterms:created xsi:type="dcterms:W3CDTF">2019-03-26T15:34:00Z</dcterms:created>
  <dcterms:modified xsi:type="dcterms:W3CDTF">2020-02-19T12:08:00Z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2019-03-26T00:00:00Z</vt:filetime>
  </property>
  <property fmtid="{D5CDD505-2E9C-101B-9397-08002B2CF9AE}" pid="3" name="LastSaved">
    <vt:filetime>2019-03-26T00:00:00Z</vt:filetime>
  </property>
</Properties>
</file>