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933" w:rsidRDefault="00DB0933" w:rsidP="00CB7A24">
      <w:pPr>
        <w:spacing w:before="1" w:after="0" w:line="220" w:lineRule="exact"/>
      </w:pPr>
    </w:p>
    <w:p w:rsidR="00DB0933" w:rsidRDefault="00CB7A24" w:rsidP="00CB7A2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B0933" w:rsidRDefault="00CB7A24" w:rsidP="00CB7A24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DB0933" w:rsidRDefault="00DB0933" w:rsidP="00CB7A24">
      <w:pPr>
        <w:spacing w:before="1" w:after="0" w:line="180" w:lineRule="exact"/>
        <w:rPr>
          <w:sz w:val="18"/>
          <w:szCs w:val="18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CB7A24" w:rsidP="00CB7A24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DB0933" w:rsidRDefault="00CB7A24" w:rsidP="00CB7A24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before="11" w:after="0" w:line="200" w:lineRule="exact"/>
        <w:rPr>
          <w:sz w:val="20"/>
          <w:szCs w:val="20"/>
        </w:rPr>
      </w:pPr>
    </w:p>
    <w:p w:rsidR="00DB0933" w:rsidRDefault="00CB7A24" w:rsidP="00CB7A24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B0933" w:rsidRDefault="00CB7A24" w:rsidP="00CB7A2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B0933" w:rsidRDefault="00DB0933" w:rsidP="00CB7A24">
      <w:pPr>
        <w:spacing w:before="4" w:after="0" w:line="130" w:lineRule="exact"/>
        <w:rPr>
          <w:sz w:val="13"/>
          <w:szCs w:val="13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CB7A24" w:rsidP="00CB7A2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B0933" w:rsidRDefault="00DB0933" w:rsidP="00CB7A24">
      <w:pPr>
        <w:spacing w:before="7" w:after="0" w:line="240" w:lineRule="exact"/>
        <w:rPr>
          <w:sz w:val="24"/>
          <w:szCs w:val="24"/>
        </w:rPr>
      </w:pPr>
    </w:p>
    <w:p w:rsidR="00DB0933" w:rsidRDefault="00CB7A24" w:rsidP="00CB7A24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B0933" w:rsidRDefault="00DB0933" w:rsidP="00CB7A24">
      <w:pPr>
        <w:spacing w:before="11" w:after="0" w:line="220" w:lineRule="exact"/>
      </w:pPr>
    </w:p>
    <w:p w:rsidR="00DB0933" w:rsidRDefault="00CB7A24" w:rsidP="00CB7A24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B0933" w:rsidRDefault="00CB7A24" w:rsidP="00CB7A2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DB0933" w:rsidRDefault="00CB7A24" w:rsidP="00CB7A24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DB0933" w:rsidRDefault="00CB7A24" w:rsidP="00CB7A24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B0933" w:rsidRDefault="00DB0933" w:rsidP="00CB7A24">
      <w:pPr>
        <w:spacing w:before="11" w:after="0" w:line="220" w:lineRule="exact"/>
      </w:pPr>
    </w:p>
    <w:p w:rsidR="00DB0933" w:rsidRDefault="00CB7A24" w:rsidP="00CB7A24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B0933" w:rsidRDefault="00DB0933" w:rsidP="00CB7A24">
      <w:pPr>
        <w:spacing w:before="11" w:after="0" w:line="220" w:lineRule="exact"/>
      </w:pPr>
    </w:p>
    <w:p w:rsidR="00DB0933" w:rsidRDefault="00CB7A24" w:rsidP="00CB7A2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541x541x249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B0933" w:rsidRDefault="00CB7A24" w:rsidP="00CB7A24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B0933" w:rsidRDefault="00DB0933" w:rsidP="00CB7A24">
      <w:pPr>
        <w:spacing w:before="14" w:after="0" w:line="240" w:lineRule="exact"/>
        <w:rPr>
          <w:sz w:val="24"/>
          <w:szCs w:val="24"/>
        </w:rPr>
      </w:pPr>
    </w:p>
    <w:p w:rsidR="00DB0933" w:rsidRDefault="00CB7A24" w:rsidP="00CB7A2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131918</w:t>
      </w: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after="0" w:line="200" w:lineRule="exact"/>
        <w:rPr>
          <w:sz w:val="20"/>
          <w:szCs w:val="20"/>
        </w:rPr>
      </w:pPr>
    </w:p>
    <w:p w:rsidR="00DB0933" w:rsidRDefault="00DB0933" w:rsidP="00CB7A24">
      <w:pPr>
        <w:spacing w:before="3" w:after="0" w:line="240" w:lineRule="exact"/>
        <w:rPr>
          <w:sz w:val="24"/>
          <w:szCs w:val="24"/>
        </w:rPr>
      </w:pPr>
    </w:p>
    <w:p w:rsidR="00DB0933" w:rsidRDefault="00CB7A24" w:rsidP="00CB7A2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B0933" w:rsidRDefault="00CB7A24" w:rsidP="00CB7A24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EF3669">
        <w:rPr>
          <w:rFonts w:ascii="Arial" w:eastAsia="Arial" w:hAnsi="Arial" w:cs="Arial"/>
          <w:sz w:val="18"/>
          <w:szCs w:val="18"/>
        </w:rPr>
        <w:t>ruck</w:t>
      </w:r>
      <w:r w:rsidRPr="00EF36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EF3669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EF36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EF3669">
        <w:rPr>
          <w:rFonts w:ascii="Arial" w:eastAsia="Arial" w:hAnsi="Arial" w:cs="Arial"/>
          <w:sz w:val="18"/>
          <w:szCs w:val="18"/>
        </w:rPr>
        <w:t>GmbH</w:t>
      </w:r>
      <w:r w:rsidRPr="00EF36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F3669">
        <w:rPr>
          <w:rFonts w:ascii="Arial" w:eastAsia="Arial" w:hAnsi="Arial" w:cs="Arial"/>
          <w:sz w:val="18"/>
          <w:szCs w:val="18"/>
        </w:rPr>
        <w:t>Max-Planck-Str.</w:t>
      </w:r>
      <w:r w:rsidRPr="00EF36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B0933" w:rsidRDefault="00CB7A24" w:rsidP="00CB7A2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DB0933" w:rsidRDefault="00CB7A24" w:rsidP="00CB7A24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B0933" w:rsidRDefault="00DB0933" w:rsidP="00CB7A24">
      <w:pPr>
        <w:spacing w:after="0"/>
        <w:sectPr w:rsidR="00DB0933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DB0933" w:rsidRDefault="00DB0933" w:rsidP="00CB7A2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DB093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B0933" w:rsidRDefault="00DB0933" w:rsidP="00CB7A2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B0933" w:rsidRDefault="00CB7A24" w:rsidP="00CB7A2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B0933" w:rsidRDefault="00DB0933" w:rsidP="00CB7A24">
            <w:pPr>
              <w:spacing w:after="0" w:line="200" w:lineRule="exact"/>
              <w:rPr>
                <w:sz w:val="20"/>
                <w:szCs w:val="20"/>
              </w:rPr>
            </w:pPr>
          </w:p>
          <w:p w:rsidR="00DB0933" w:rsidRDefault="00DB0933" w:rsidP="00CB7A24">
            <w:pPr>
              <w:spacing w:after="0" w:line="200" w:lineRule="exact"/>
              <w:rPr>
                <w:sz w:val="20"/>
                <w:szCs w:val="20"/>
              </w:rPr>
            </w:pPr>
          </w:p>
          <w:p w:rsidR="00DB0933" w:rsidRDefault="00CB7A24" w:rsidP="00CB7A2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B0933" w:rsidRDefault="00DB0933" w:rsidP="00CB7A24">
            <w:pPr>
              <w:spacing w:after="0" w:line="200" w:lineRule="exact"/>
              <w:rPr>
                <w:sz w:val="20"/>
                <w:szCs w:val="20"/>
              </w:rPr>
            </w:pPr>
          </w:p>
          <w:p w:rsidR="00DB0933" w:rsidRDefault="00DB0933" w:rsidP="00CB7A24">
            <w:pPr>
              <w:spacing w:after="0" w:line="200" w:lineRule="exact"/>
              <w:rPr>
                <w:sz w:val="20"/>
                <w:szCs w:val="20"/>
              </w:rPr>
            </w:pPr>
          </w:p>
          <w:p w:rsidR="00DB0933" w:rsidRDefault="00CB7A24" w:rsidP="00CB7A2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22608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22608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DB0933" w:rsidP="00CB7A24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EF3669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EF3669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  <w:bookmarkStart w:id="0" w:name="_GoBack"/>
            <w:bookmarkEnd w:id="0"/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109413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B093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B093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B0933" w:rsidRDefault="00CB7A24" w:rsidP="00CB7A2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D34B9D" w:rsidRDefault="00D34B9D" w:rsidP="00CB7A24"/>
    <w:sectPr w:rsidR="00D34B9D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B9D" w:rsidRDefault="00CB7A24">
      <w:pPr>
        <w:spacing w:after="0" w:line="240" w:lineRule="auto"/>
      </w:pPr>
      <w:r>
        <w:separator/>
      </w:r>
    </w:p>
  </w:endnote>
  <w:endnote w:type="continuationSeparator" w:id="0">
    <w:p w:rsidR="00D34B9D" w:rsidRDefault="00CB7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B9D" w:rsidRDefault="00CB7A24">
      <w:pPr>
        <w:spacing w:after="0" w:line="240" w:lineRule="auto"/>
      </w:pPr>
      <w:r>
        <w:separator/>
      </w:r>
    </w:p>
  </w:footnote>
  <w:footnote w:type="continuationSeparator" w:id="0">
    <w:p w:rsidR="00D34B9D" w:rsidRDefault="00CB7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933" w:rsidRDefault="00EF366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DB0933" w:rsidRDefault="00CB7A2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DB0933" w:rsidRDefault="00CB7A2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DB0933" w:rsidRDefault="00CB7A2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DB0933" w:rsidRDefault="00CB7A2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DB0933" w:rsidRDefault="00CB7A2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DB0933" w:rsidRDefault="00CB7A2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139179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B0933"/>
    <w:rsid w:val="00BB39B5"/>
    <w:rsid w:val="00C22608"/>
    <w:rsid w:val="00CB7A24"/>
    <w:rsid w:val="00D34B9D"/>
    <w:rsid w:val="00DB0933"/>
    <w:rsid w:val="00E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E45AF"/>
  <w15:docId w15:val="{71F2BA6A-8A38-4DF6-917C-48CBFA89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CF5BF566.dotm</Template>
  <TotalTime>0</TotalTime>
  <Pages>2</Pages>
  <Words>467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5</cp:revision>
  <dcterms:created xsi:type="dcterms:W3CDTF">2019-03-26T15:30:00Z</dcterms:created>
  <dcterms:modified xsi:type="dcterms:W3CDTF">2020-02-19T12:07:00Z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