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before="11" w:after="0" w:line="240" w:lineRule="exact"/>
        <w:rPr>
          <w:sz w:val="24"/>
          <w:szCs w:val="24"/>
        </w:rPr>
      </w:pPr>
    </w:p>
    <w:p w:rsidR="00F304A8" w:rsidRDefault="0041664D" w:rsidP="0041664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8050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F304A8" w:rsidRDefault="0041664D" w:rsidP="0041664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136749</w:t>
      </w:r>
    </w:p>
    <w:p w:rsidR="00F304A8" w:rsidRDefault="00F304A8" w:rsidP="0041664D">
      <w:pPr>
        <w:spacing w:before="14" w:after="0" w:line="240" w:lineRule="exact"/>
        <w:rPr>
          <w:sz w:val="24"/>
          <w:szCs w:val="24"/>
        </w:rPr>
      </w:pPr>
    </w:p>
    <w:p w:rsidR="00F304A8" w:rsidRDefault="0041664D" w:rsidP="0041664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304A8" w:rsidRDefault="0041664D" w:rsidP="0041664D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F304A8" w:rsidRDefault="0041664D" w:rsidP="0041664D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F304A8" w:rsidRDefault="0041664D" w:rsidP="0041664D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F304A8" w:rsidRDefault="0041664D" w:rsidP="0041664D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41664D" w:rsidP="0041664D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304A8" w:rsidRDefault="0041664D" w:rsidP="0041664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304A8" w:rsidRDefault="00F304A8" w:rsidP="0041664D">
      <w:pPr>
        <w:spacing w:before="16" w:after="0" w:line="260" w:lineRule="exact"/>
        <w:rPr>
          <w:sz w:val="26"/>
          <w:szCs w:val="26"/>
        </w:rPr>
      </w:pPr>
    </w:p>
    <w:p w:rsidR="00F304A8" w:rsidRDefault="0041664D" w:rsidP="0041664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304A8" w:rsidRDefault="00F304A8" w:rsidP="0041664D">
      <w:pPr>
        <w:spacing w:before="7" w:after="0" w:line="240" w:lineRule="exact"/>
        <w:rPr>
          <w:sz w:val="24"/>
          <w:szCs w:val="24"/>
        </w:rPr>
      </w:pPr>
    </w:p>
    <w:p w:rsidR="00F304A8" w:rsidRDefault="0041664D" w:rsidP="0041664D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304A8" w:rsidRDefault="00F304A8" w:rsidP="0041664D">
      <w:pPr>
        <w:spacing w:before="11" w:after="0" w:line="220" w:lineRule="exact"/>
      </w:pPr>
    </w:p>
    <w:p w:rsidR="00F304A8" w:rsidRDefault="0041664D" w:rsidP="0041664D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304A8" w:rsidRDefault="0041664D" w:rsidP="0041664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F304A8" w:rsidRDefault="0041664D" w:rsidP="0041664D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304A8" w:rsidRDefault="00F304A8" w:rsidP="0041664D">
      <w:pPr>
        <w:spacing w:before="11" w:after="0" w:line="220" w:lineRule="exact"/>
      </w:pPr>
    </w:p>
    <w:p w:rsidR="00F304A8" w:rsidRDefault="0041664D" w:rsidP="0041664D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304A8" w:rsidRDefault="00F304A8" w:rsidP="0041664D">
      <w:pPr>
        <w:spacing w:before="11" w:after="0" w:line="220" w:lineRule="exact"/>
      </w:pPr>
    </w:p>
    <w:p w:rsidR="00F304A8" w:rsidRDefault="0041664D" w:rsidP="0041664D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838,5x538x362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820x520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304A8" w:rsidRDefault="00F304A8" w:rsidP="0041664D">
      <w:pPr>
        <w:spacing w:before="11" w:after="0" w:line="220" w:lineRule="exact"/>
      </w:pPr>
    </w:p>
    <w:p w:rsidR="00F304A8" w:rsidRDefault="0041664D" w:rsidP="0041664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F304A8" w:rsidRDefault="00F304A8" w:rsidP="0041664D">
      <w:pPr>
        <w:spacing w:before="3" w:after="0" w:line="180" w:lineRule="exact"/>
        <w:rPr>
          <w:sz w:val="18"/>
          <w:szCs w:val="18"/>
        </w:r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C41929" w:rsidRDefault="00C41929" w:rsidP="0041664D">
      <w:pPr>
        <w:spacing w:after="0" w:line="200" w:lineRule="exact"/>
        <w:rPr>
          <w:sz w:val="20"/>
          <w:szCs w:val="20"/>
        </w:rPr>
      </w:pPr>
    </w:p>
    <w:p w:rsidR="00C41929" w:rsidRDefault="00C41929" w:rsidP="0041664D">
      <w:pPr>
        <w:spacing w:after="0" w:line="200" w:lineRule="exact"/>
        <w:rPr>
          <w:sz w:val="20"/>
          <w:szCs w:val="20"/>
        </w:rPr>
      </w:pPr>
    </w:p>
    <w:p w:rsidR="00C41929" w:rsidRDefault="00C41929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41664D" w:rsidP="0041664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304A8" w:rsidRDefault="0041664D" w:rsidP="0041664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304A8" w:rsidRDefault="0041664D" w:rsidP="0041664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F304A8" w:rsidRDefault="0041664D" w:rsidP="0041664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304A8" w:rsidRDefault="00F304A8" w:rsidP="0041664D">
      <w:pPr>
        <w:spacing w:after="0"/>
        <w:sectPr w:rsidR="00F304A8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F304A8" w:rsidRDefault="00F304A8" w:rsidP="0041664D">
      <w:pPr>
        <w:spacing w:after="0" w:line="200" w:lineRule="exact"/>
        <w:rPr>
          <w:sz w:val="20"/>
          <w:szCs w:val="20"/>
        </w:rPr>
      </w:pPr>
    </w:p>
    <w:p w:rsidR="00F304A8" w:rsidRDefault="00F304A8" w:rsidP="0041664D">
      <w:pPr>
        <w:spacing w:before="11" w:after="0" w:line="240" w:lineRule="exact"/>
        <w:rPr>
          <w:sz w:val="24"/>
          <w:szCs w:val="24"/>
        </w:rPr>
      </w:pPr>
    </w:p>
    <w:p w:rsidR="00F304A8" w:rsidRDefault="0041664D" w:rsidP="0041664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8050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F304A8" w:rsidRDefault="0041664D" w:rsidP="0041664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136749</w:t>
      </w:r>
    </w:p>
    <w:p w:rsidR="00F304A8" w:rsidRDefault="00F304A8" w:rsidP="0041664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304A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304A8" w:rsidRDefault="00F304A8" w:rsidP="0041664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304A8" w:rsidRDefault="0041664D" w:rsidP="0041664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F304A8" w:rsidP="004166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304A8" w:rsidRDefault="00F304A8" w:rsidP="0041664D">
            <w:pPr>
              <w:spacing w:after="0" w:line="200" w:lineRule="exact"/>
              <w:rPr>
                <w:sz w:val="20"/>
                <w:szCs w:val="20"/>
              </w:rPr>
            </w:pPr>
          </w:p>
          <w:p w:rsidR="00F304A8" w:rsidRDefault="00F304A8" w:rsidP="0041664D">
            <w:pPr>
              <w:spacing w:after="0" w:line="200" w:lineRule="exact"/>
              <w:rPr>
                <w:sz w:val="20"/>
                <w:szCs w:val="20"/>
              </w:rPr>
            </w:pPr>
          </w:p>
          <w:p w:rsidR="00F304A8" w:rsidRDefault="0041664D" w:rsidP="0041664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F304A8" w:rsidP="004166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304A8" w:rsidRDefault="00F304A8" w:rsidP="0041664D">
            <w:pPr>
              <w:spacing w:after="0" w:line="200" w:lineRule="exact"/>
              <w:rPr>
                <w:sz w:val="20"/>
                <w:szCs w:val="20"/>
              </w:rPr>
            </w:pPr>
          </w:p>
          <w:p w:rsidR="00F304A8" w:rsidRDefault="00F304A8" w:rsidP="0041664D">
            <w:pPr>
              <w:spacing w:after="0" w:line="200" w:lineRule="exact"/>
              <w:rPr>
                <w:sz w:val="20"/>
                <w:szCs w:val="20"/>
              </w:rPr>
            </w:pPr>
          </w:p>
          <w:p w:rsidR="00F304A8" w:rsidRDefault="0041664D" w:rsidP="0041664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304A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41929" w:rsidTr="00C41929">
        <w:trPr>
          <w:trHeight w:hRule="exact" w:val="230"/>
        </w:trPr>
        <w:tc>
          <w:tcPr>
            <w:tcW w:w="2174" w:type="dxa"/>
            <w:hideMark/>
          </w:tcPr>
          <w:p w:rsidR="00C41929" w:rsidRDefault="00C4192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C41929" w:rsidRDefault="00C4192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41929" w:rsidRDefault="00C4192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304A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304A8" w:rsidRDefault="0041664D" w:rsidP="004166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C66834" w:rsidRDefault="00C66834" w:rsidP="0041664D"/>
    <w:sectPr w:rsidR="00C66834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834" w:rsidRDefault="0041664D">
      <w:pPr>
        <w:spacing w:after="0" w:line="240" w:lineRule="auto"/>
      </w:pPr>
      <w:r>
        <w:separator/>
      </w:r>
    </w:p>
  </w:endnote>
  <w:endnote w:type="continuationSeparator" w:id="0">
    <w:p w:rsidR="00C66834" w:rsidRDefault="0041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834" w:rsidRDefault="0041664D">
      <w:pPr>
        <w:spacing w:after="0" w:line="240" w:lineRule="auto"/>
      </w:pPr>
      <w:r>
        <w:separator/>
      </w:r>
    </w:p>
  </w:footnote>
  <w:footnote w:type="continuationSeparator" w:id="0">
    <w:p w:rsidR="00C66834" w:rsidRDefault="00416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4A8" w:rsidRDefault="00C4192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F304A8" w:rsidRDefault="0041664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304A8"/>
    <w:rsid w:val="0041664D"/>
    <w:rsid w:val="00C41929"/>
    <w:rsid w:val="00C66834"/>
    <w:rsid w:val="00F3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519F9"/>
  <w15:docId w15:val="{F25BE087-7072-4029-ABA3-7A346D56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6AD23A04.dotm</Template>
  <TotalTime>0</TotalTime>
  <Pages>2</Pages>
  <Words>508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2019-03-28T13:48:00Z</dcterms:created>
  <dcterms:modified xsi:type="dcterms:W3CDTF">2019-09-16T08:03:00Z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