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15A" w:rsidRDefault="0050315A" w:rsidP="00C32BDC">
      <w:pPr>
        <w:spacing w:after="0" w:line="200" w:lineRule="exact"/>
        <w:rPr>
          <w:sz w:val="20"/>
          <w:szCs w:val="20"/>
        </w:rPr>
      </w:pPr>
    </w:p>
    <w:p w:rsidR="0050315A" w:rsidRDefault="0050315A" w:rsidP="00C32BDC">
      <w:pPr>
        <w:spacing w:before="11" w:after="0" w:line="240" w:lineRule="exact"/>
        <w:rPr>
          <w:sz w:val="24"/>
          <w:szCs w:val="24"/>
        </w:rPr>
      </w:pPr>
    </w:p>
    <w:p w:rsidR="0050315A" w:rsidRDefault="00C32BDC" w:rsidP="00C32BDC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</w:p>
    <w:p w:rsidR="0050315A" w:rsidRDefault="00C32BDC" w:rsidP="00C32BDC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136748</w:t>
      </w:r>
    </w:p>
    <w:p w:rsidR="0050315A" w:rsidRDefault="0050315A" w:rsidP="00C32BDC">
      <w:pPr>
        <w:spacing w:before="14" w:after="0" w:line="240" w:lineRule="exact"/>
        <w:rPr>
          <w:sz w:val="24"/>
          <w:szCs w:val="24"/>
        </w:rPr>
      </w:pPr>
    </w:p>
    <w:p w:rsidR="0050315A" w:rsidRDefault="00C32BDC" w:rsidP="00C32BD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50315A" w:rsidRDefault="00C32BDC" w:rsidP="00C32BDC">
      <w:pPr>
        <w:spacing w:before="16" w:after="0" w:line="258" w:lineRule="auto"/>
        <w:ind w:left="118" w:right="3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possibilities,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profiles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50315A" w:rsidRDefault="00C32BDC" w:rsidP="00C32BDC">
      <w:pPr>
        <w:spacing w:before="75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size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same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flexibility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conventional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successful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guidance,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</w:p>
    <w:p w:rsidR="0050315A" w:rsidRDefault="00C32BDC" w:rsidP="00C32BDC">
      <w:pPr>
        <w:spacing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PE-cable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simple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connection.</w:t>
      </w:r>
    </w:p>
    <w:p w:rsidR="0050315A" w:rsidRDefault="00C32BDC" w:rsidP="00C32BDC">
      <w:pPr>
        <w:spacing w:after="0" w:line="258" w:lineRule="auto"/>
        <w:ind w:left="118" w:righ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straight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considerably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components.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ELKI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particularly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noise-sensitive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applications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combination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silencers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(type: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SDE)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dB(A).</w:t>
      </w:r>
    </w:p>
    <w:p w:rsidR="0050315A" w:rsidRDefault="0050315A" w:rsidP="00C32BDC">
      <w:pPr>
        <w:spacing w:after="0" w:line="200" w:lineRule="exact"/>
        <w:rPr>
          <w:sz w:val="20"/>
          <w:szCs w:val="20"/>
        </w:rPr>
      </w:pPr>
    </w:p>
    <w:p w:rsidR="0050315A" w:rsidRDefault="00C32BDC" w:rsidP="00C32BDC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50315A" w:rsidRDefault="00C32BDC" w:rsidP="00C32BDC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0315A" w:rsidRDefault="0050315A" w:rsidP="00C32BDC">
      <w:pPr>
        <w:spacing w:before="16" w:after="0" w:line="260" w:lineRule="exact"/>
        <w:rPr>
          <w:sz w:val="26"/>
          <w:szCs w:val="26"/>
        </w:rPr>
      </w:pPr>
    </w:p>
    <w:p w:rsidR="0050315A" w:rsidRDefault="00C32BDC" w:rsidP="00C32BDC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0315A" w:rsidRDefault="0050315A" w:rsidP="00C32BDC">
      <w:pPr>
        <w:spacing w:before="7" w:after="0" w:line="240" w:lineRule="exact"/>
        <w:rPr>
          <w:sz w:val="24"/>
          <w:szCs w:val="24"/>
        </w:rPr>
      </w:pPr>
    </w:p>
    <w:p w:rsidR="0050315A" w:rsidRDefault="00C32BDC" w:rsidP="00C32BDC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0315A" w:rsidRDefault="0050315A" w:rsidP="00C32BDC">
      <w:pPr>
        <w:spacing w:before="11" w:after="0" w:line="220" w:lineRule="exact"/>
      </w:pPr>
    </w:p>
    <w:p w:rsidR="0050315A" w:rsidRDefault="00C32BDC" w:rsidP="00C32BDC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3,9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50315A" w:rsidRDefault="00C32BDC" w:rsidP="00C32BDC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50315A" w:rsidRDefault="00C32BDC" w:rsidP="00C32BDC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0315A" w:rsidRDefault="0050315A" w:rsidP="00C32BDC">
      <w:pPr>
        <w:spacing w:before="11" w:after="0" w:line="220" w:lineRule="exact"/>
      </w:pPr>
    </w:p>
    <w:p w:rsidR="0050315A" w:rsidRDefault="00C32BDC" w:rsidP="00C32BDC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0315A" w:rsidRDefault="0050315A" w:rsidP="00C32BDC">
      <w:pPr>
        <w:spacing w:before="11" w:after="0" w:line="220" w:lineRule="exact"/>
      </w:pPr>
    </w:p>
    <w:p w:rsidR="0050315A" w:rsidRDefault="00C32BDC" w:rsidP="00C32BDC">
      <w:pPr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738,5x438x360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720x420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0315A" w:rsidRDefault="0050315A" w:rsidP="00C32BDC">
      <w:pPr>
        <w:spacing w:before="11" w:after="0" w:line="220" w:lineRule="exact"/>
      </w:pPr>
    </w:p>
    <w:p w:rsidR="0050315A" w:rsidRDefault="00C32BDC" w:rsidP="00C32BDC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131908</w:t>
      </w:r>
    </w:p>
    <w:p w:rsidR="0050315A" w:rsidRDefault="0050315A" w:rsidP="00C32BDC">
      <w:pPr>
        <w:spacing w:before="3" w:after="0" w:line="180" w:lineRule="exact"/>
        <w:rPr>
          <w:sz w:val="18"/>
          <w:szCs w:val="18"/>
        </w:rPr>
      </w:pPr>
    </w:p>
    <w:p w:rsidR="0050315A" w:rsidRDefault="0050315A" w:rsidP="00C32BDC">
      <w:pPr>
        <w:spacing w:after="0" w:line="200" w:lineRule="exact"/>
        <w:rPr>
          <w:sz w:val="20"/>
          <w:szCs w:val="20"/>
        </w:rPr>
      </w:pPr>
    </w:p>
    <w:p w:rsidR="0050315A" w:rsidRDefault="0050315A" w:rsidP="00C32BDC">
      <w:pPr>
        <w:spacing w:after="0" w:line="200" w:lineRule="exact"/>
        <w:rPr>
          <w:sz w:val="20"/>
          <w:szCs w:val="20"/>
        </w:rPr>
      </w:pPr>
    </w:p>
    <w:p w:rsidR="0050315A" w:rsidRDefault="0050315A" w:rsidP="00C32BDC">
      <w:pPr>
        <w:spacing w:after="0" w:line="200" w:lineRule="exact"/>
        <w:rPr>
          <w:sz w:val="20"/>
          <w:szCs w:val="20"/>
        </w:rPr>
      </w:pPr>
    </w:p>
    <w:p w:rsidR="00C83017" w:rsidRDefault="00C83017" w:rsidP="00C32BDC">
      <w:pPr>
        <w:spacing w:after="0" w:line="200" w:lineRule="exact"/>
        <w:rPr>
          <w:sz w:val="20"/>
          <w:szCs w:val="20"/>
        </w:rPr>
      </w:pPr>
    </w:p>
    <w:p w:rsidR="00C83017" w:rsidRDefault="00C83017" w:rsidP="00C32BDC">
      <w:pPr>
        <w:spacing w:after="0" w:line="200" w:lineRule="exact"/>
        <w:rPr>
          <w:sz w:val="20"/>
          <w:szCs w:val="20"/>
        </w:rPr>
      </w:pPr>
    </w:p>
    <w:p w:rsidR="00C83017" w:rsidRDefault="00C83017" w:rsidP="00C32BDC">
      <w:pPr>
        <w:spacing w:after="0" w:line="200" w:lineRule="exact"/>
        <w:rPr>
          <w:sz w:val="20"/>
          <w:szCs w:val="20"/>
        </w:rPr>
      </w:pPr>
    </w:p>
    <w:p w:rsidR="0050315A" w:rsidRDefault="0050315A" w:rsidP="00C32BDC">
      <w:pPr>
        <w:spacing w:after="0" w:line="200" w:lineRule="exact"/>
        <w:rPr>
          <w:sz w:val="20"/>
          <w:szCs w:val="20"/>
        </w:rPr>
      </w:pPr>
    </w:p>
    <w:p w:rsidR="0050315A" w:rsidRDefault="0050315A" w:rsidP="00C32BDC">
      <w:pPr>
        <w:spacing w:after="0" w:line="200" w:lineRule="exact"/>
        <w:rPr>
          <w:sz w:val="20"/>
          <w:szCs w:val="20"/>
        </w:rPr>
      </w:pPr>
    </w:p>
    <w:p w:rsidR="0050315A" w:rsidRDefault="00C32BDC" w:rsidP="00C32BD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0315A" w:rsidRDefault="00C32BDC" w:rsidP="00C32BDC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0315A" w:rsidRDefault="00C32BDC" w:rsidP="00C32BD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50315A" w:rsidRDefault="00C32BDC" w:rsidP="00C32BDC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50315A" w:rsidRDefault="0050315A" w:rsidP="00C32BDC">
      <w:pPr>
        <w:spacing w:after="0"/>
        <w:sectPr w:rsidR="0050315A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50315A" w:rsidRDefault="0050315A" w:rsidP="00C32BDC">
      <w:pPr>
        <w:spacing w:after="0" w:line="200" w:lineRule="exact"/>
        <w:rPr>
          <w:sz w:val="20"/>
          <w:szCs w:val="20"/>
        </w:rPr>
      </w:pPr>
    </w:p>
    <w:p w:rsidR="0050315A" w:rsidRDefault="0050315A" w:rsidP="00C32BDC">
      <w:pPr>
        <w:spacing w:before="11" w:after="0" w:line="240" w:lineRule="exact"/>
        <w:rPr>
          <w:sz w:val="24"/>
          <w:szCs w:val="24"/>
        </w:rPr>
      </w:pPr>
    </w:p>
    <w:p w:rsidR="0050315A" w:rsidRDefault="00C32BDC" w:rsidP="00C32BDC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</w:p>
    <w:p w:rsidR="0050315A" w:rsidRDefault="00C32BDC" w:rsidP="00C32BDC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136748</w:t>
      </w:r>
    </w:p>
    <w:p w:rsidR="0050315A" w:rsidRDefault="0050315A" w:rsidP="00C32BDC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50315A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0315A" w:rsidRDefault="0050315A" w:rsidP="00C32BDC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0315A" w:rsidRDefault="00C32BDC" w:rsidP="00C32BD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50315A" w:rsidP="00C32BD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0315A" w:rsidRDefault="0050315A" w:rsidP="00C32BDC">
            <w:pPr>
              <w:spacing w:after="0" w:line="200" w:lineRule="exact"/>
              <w:rPr>
                <w:sz w:val="20"/>
                <w:szCs w:val="20"/>
              </w:rPr>
            </w:pPr>
          </w:p>
          <w:p w:rsidR="0050315A" w:rsidRDefault="0050315A" w:rsidP="00C32BDC">
            <w:pPr>
              <w:spacing w:after="0" w:line="200" w:lineRule="exact"/>
              <w:rPr>
                <w:sz w:val="20"/>
                <w:szCs w:val="20"/>
              </w:rPr>
            </w:pPr>
          </w:p>
          <w:p w:rsidR="0050315A" w:rsidRDefault="00C32BDC" w:rsidP="00C32BDC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50315A" w:rsidP="00C32BD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0315A" w:rsidRDefault="0050315A" w:rsidP="00C32BDC">
            <w:pPr>
              <w:spacing w:after="0" w:line="200" w:lineRule="exact"/>
              <w:rPr>
                <w:sz w:val="20"/>
                <w:szCs w:val="20"/>
              </w:rPr>
            </w:pPr>
          </w:p>
          <w:p w:rsidR="0050315A" w:rsidRDefault="0050315A" w:rsidP="00C32BDC">
            <w:pPr>
              <w:spacing w:after="0" w:line="200" w:lineRule="exact"/>
              <w:rPr>
                <w:sz w:val="20"/>
                <w:szCs w:val="20"/>
              </w:rPr>
            </w:pPr>
          </w:p>
          <w:p w:rsidR="0050315A" w:rsidRDefault="00C32BDC" w:rsidP="00C32BDC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Flexible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connector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7040</w:t>
            </w:r>
          </w:p>
        </w:tc>
      </w:tr>
      <w:tr w:rsidR="0050315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Automatic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damper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7040</w:t>
            </w:r>
          </w:p>
        </w:tc>
      </w:tr>
      <w:tr w:rsidR="0050315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7040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127753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7040</w:t>
            </w:r>
          </w:p>
        </w:tc>
      </w:tr>
      <w:tr w:rsidR="0050315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50315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50315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50315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50315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0315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C83017" w:rsidTr="00C83017">
        <w:trPr>
          <w:trHeight w:hRule="exact" w:val="230"/>
        </w:trPr>
        <w:tc>
          <w:tcPr>
            <w:tcW w:w="2174" w:type="dxa"/>
            <w:hideMark/>
          </w:tcPr>
          <w:p w:rsidR="00C83017" w:rsidRDefault="00C8301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hideMark/>
          </w:tcPr>
          <w:p w:rsidR="00C83017" w:rsidRDefault="00C8301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C83017" w:rsidRDefault="00C8301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50315A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0315A" w:rsidRDefault="00C32BDC" w:rsidP="00C32BD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612627" w:rsidRDefault="00612627" w:rsidP="00C32BDC"/>
    <w:sectPr w:rsidR="00612627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627" w:rsidRDefault="00C32BDC">
      <w:pPr>
        <w:spacing w:after="0" w:line="240" w:lineRule="auto"/>
      </w:pPr>
      <w:r>
        <w:separator/>
      </w:r>
    </w:p>
  </w:endnote>
  <w:endnote w:type="continuationSeparator" w:id="0">
    <w:p w:rsidR="00612627" w:rsidRDefault="00C3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627" w:rsidRDefault="00C32BDC">
      <w:pPr>
        <w:spacing w:after="0" w:line="240" w:lineRule="auto"/>
      </w:pPr>
      <w:r>
        <w:separator/>
      </w:r>
    </w:p>
  </w:footnote>
  <w:footnote w:type="continuationSeparator" w:id="0">
    <w:p w:rsidR="00612627" w:rsidRDefault="00C32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15A" w:rsidRDefault="00C8301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0.9pt;height:11pt;z-index:-251658752;mso-position-horizontal-relative:page;mso-position-vertical-relative:page" filled="f" stroked="f">
          <v:textbox inset="0,0,0,0">
            <w:txbxContent>
              <w:p w:rsidR="0050315A" w:rsidRDefault="00C32BD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Sound-insulated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duct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three-dimensionally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curved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blades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0315A"/>
    <w:rsid w:val="0050315A"/>
    <w:rsid w:val="00612627"/>
    <w:rsid w:val="00C32BDC"/>
    <w:rsid w:val="00C8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4C1CB"/>
  <w15:docId w15:val="{9118473B-9D57-47FA-A961-0C6274E98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68FEEF43.dotm</Template>
  <TotalTime>0</TotalTime>
  <Pages>2</Pages>
  <Words>508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EMKI...EC LV Texte EN.xlsx</dc:title>
  <dc:creator>i.isaila</dc:creator>
  <cp:lastModifiedBy>Ioan Isaila</cp:lastModifiedBy>
  <cp:revision>3</cp:revision>
  <dcterms:created xsi:type="dcterms:W3CDTF">2019-03-28T13:47:00Z</dcterms:created>
  <dcterms:modified xsi:type="dcterms:W3CDTF">2019-09-16T08:03:00Z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