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9C8" w:rsidRDefault="007E69C8" w:rsidP="00B50A71">
      <w:pPr>
        <w:spacing w:after="0" w:line="200" w:lineRule="exact"/>
        <w:rPr>
          <w:sz w:val="20"/>
          <w:szCs w:val="20"/>
        </w:rPr>
      </w:pPr>
    </w:p>
    <w:p w:rsidR="007E69C8" w:rsidRDefault="007E69C8" w:rsidP="00B50A71">
      <w:pPr>
        <w:spacing w:before="11" w:after="0" w:line="240" w:lineRule="exact"/>
        <w:rPr>
          <w:sz w:val="24"/>
          <w:szCs w:val="24"/>
        </w:rPr>
      </w:pPr>
    </w:p>
    <w:p w:rsidR="007E69C8" w:rsidRDefault="00B50A71" w:rsidP="00B50A71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7E69C8" w:rsidRDefault="00B50A71" w:rsidP="00B50A71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136743</w:t>
      </w:r>
    </w:p>
    <w:p w:rsidR="007E69C8" w:rsidRDefault="007E69C8" w:rsidP="00B50A71">
      <w:pPr>
        <w:spacing w:before="14" w:after="0" w:line="240" w:lineRule="exact"/>
        <w:rPr>
          <w:sz w:val="24"/>
          <w:szCs w:val="24"/>
        </w:rPr>
      </w:pPr>
    </w:p>
    <w:p w:rsidR="007E69C8" w:rsidRDefault="00B50A71" w:rsidP="00B50A7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E69C8" w:rsidRDefault="00B50A71" w:rsidP="00B50A71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7E69C8" w:rsidRDefault="00B50A71" w:rsidP="00B50A71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7E69C8" w:rsidRDefault="00B50A71" w:rsidP="00B50A71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7E69C8" w:rsidRDefault="00B50A71" w:rsidP="00B50A71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7E69C8" w:rsidRDefault="007E69C8" w:rsidP="00B50A71">
      <w:pPr>
        <w:spacing w:before="13" w:after="0" w:line="200" w:lineRule="exact"/>
        <w:rPr>
          <w:sz w:val="20"/>
          <w:szCs w:val="20"/>
        </w:rPr>
      </w:pPr>
    </w:p>
    <w:p w:rsidR="007E69C8" w:rsidRDefault="00B50A71" w:rsidP="00B50A71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E69C8" w:rsidRDefault="00B50A71" w:rsidP="00B50A71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E69C8" w:rsidRDefault="007E69C8" w:rsidP="00B50A71">
      <w:pPr>
        <w:spacing w:before="16" w:after="0" w:line="260" w:lineRule="exact"/>
        <w:rPr>
          <w:sz w:val="26"/>
          <w:szCs w:val="26"/>
        </w:rPr>
      </w:pPr>
    </w:p>
    <w:p w:rsidR="007E69C8" w:rsidRDefault="00B50A71" w:rsidP="00B50A7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E69C8" w:rsidRDefault="007E69C8" w:rsidP="00B50A71">
      <w:pPr>
        <w:spacing w:before="7" w:after="0" w:line="240" w:lineRule="exact"/>
        <w:rPr>
          <w:sz w:val="24"/>
          <w:szCs w:val="24"/>
        </w:rPr>
      </w:pPr>
    </w:p>
    <w:p w:rsidR="007E69C8" w:rsidRDefault="00B50A71" w:rsidP="00B50A71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E69C8" w:rsidRDefault="007E69C8" w:rsidP="00B50A71">
      <w:pPr>
        <w:spacing w:before="11" w:after="0" w:line="220" w:lineRule="exact"/>
      </w:pPr>
    </w:p>
    <w:p w:rsidR="007E69C8" w:rsidRDefault="00B50A71" w:rsidP="00B50A71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E69C8" w:rsidRDefault="00B50A71" w:rsidP="00B50A7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7E69C8" w:rsidRDefault="00B50A71" w:rsidP="00B50A71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E69C8" w:rsidRDefault="007E69C8" w:rsidP="00B50A71">
      <w:pPr>
        <w:spacing w:before="11" w:after="0" w:line="220" w:lineRule="exact"/>
      </w:pPr>
    </w:p>
    <w:p w:rsidR="007E69C8" w:rsidRDefault="00B50A71" w:rsidP="00B50A71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E69C8" w:rsidRDefault="007E69C8" w:rsidP="00B50A71">
      <w:pPr>
        <w:spacing w:before="11" w:after="0" w:line="220" w:lineRule="exact"/>
      </w:pPr>
    </w:p>
    <w:p w:rsidR="007E69C8" w:rsidRDefault="00B50A71" w:rsidP="00B50A71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639,5x338x353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620x320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E69C8" w:rsidRDefault="007E69C8" w:rsidP="00B50A71">
      <w:pPr>
        <w:spacing w:before="11" w:after="0" w:line="220" w:lineRule="exact"/>
      </w:pPr>
    </w:p>
    <w:p w:rsidR="007E69C8" w:rsidRDefault="00B50A71" w:rsidP="00B50A7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7E69C8" w:rsidRDefault="007E69C8" w:rsidP="00B50A71">
      <w:pPr>
        <w:spacing w:before="3" w:after="0" w:line="180" w:lineRule="exact"/>
        <w:rPr>
          <w:sz w:val="18"/>
          <w:szCs w:val="18"/>
        </w:rPr>
      </w:pPr>
    </w:p>
    <w:p w:rsidR="007E69C8" w:rsidRDefault="007E69C8" w:rsidP="00B50A71">
      <w:pPr>
        <w:spacing w:after="0" w:line="200" w:lineRule="exact"/>
        <w:rPr>
          <w:sz w:val="20"/>
          <w:szCs w:val="20"/>
        </w:rPr>
      </w:pPr>
    </w:p>
    <w:p w:rsidR="007E69C8" w:rsidRDefault="007E69C8" w:rsidP="00B50A71">
      <w:pPr>
        <w:spacing w:after="0" w:line="200" w:lineRule="exact"/>
        <w:rPr>
          <w:sz w:val="20"/>
          <w:szCs w:val="20"/>
        </w:rPr>
      </w:pPr>
    </w:p>
    <w:p w:rsidR="007E69C8" w:rsidRDefault="007E69C8" w:rsidP="00B50A71">
      <w:pPr>
        <w:spacing w:after="0" w:line="200" w:lineRule="exact"/>
        <w:rPr>
          <w:sz w:val="20"/>
          <w:szCs w:val="20"/>
        </w:rPr>
      </w:pPr>
    </w:p>
    <w:p w:rsidR="00FA0D5D" w:rsidRDefault="00FA0D5D" w:rsidP="00B50A71">
      <w:pPr>
        <w:spacing w:after="0" w:line="200" w:lineRule="exact"/>
        <w:rPr>
          <w:sz w:val="20"/>
          <w:szCs w:val="20"/>
        </w:rPr>
      </w:pPr>
    </w:p>
    <w:p w:rsidR="00FA0D5D" w:rsidRDefault="00FA0D5D" w:rsidP="00B50A71">
      <w:pPr>
        <w:spacing w:after="0" w:line="200" w:lineRule="exact"/>
        <w:rPr>
          <w:sz w:val="20"/>
          <w:szCs w:val="20"/>
        </w:rPr>
      </w:pPr>
    </w:p>
    <w:p w:rsidR="00FA0D5D" w:rsidRDefault="00FA0D5D" w:rsidP="00B50A71">
      <w:pPr>
        <w:spacing w:after="0" w:line="200" w:lineRule="exact"/>
        <w:rPr>
          <w:sz w:val="20"/>
          <w:szCs w:val="20"/>
        </w:rPr>
      </w:pPr>
    </w:p>
    <w:p w:rsidR="007E69C8" w:rsidRDefault="007E69C8" w:rsidP="00B50A71">
      <w:pPr>
        <w:spacing w:after="0" w:line="200" w:lineRule="exact"/>
        <w:rPr>
          <w:sz w:val="20"/>
          <w:szCs w:val="20"/>
        </w:rPr>
      </w:pPr>
    </w:p>
    <w:p w:rsidR="007E69C8" w:rsidRDefault="007E69C8" w:rsidP="00B50A71">
      <w:pPr>
        <w:spacing w:after="0" w:line="200" w:lineRule="exact"/>
        <w:rPr>
          <w:sz w:val="20"/>
          <w:szCs w:val="20"/>
        </w:rPr>
      </w:pPr>
    </w:p>
    <w:p w:rsidR="007E69C8" w:rsidRDefault="00B50A71" w:rsidP="00B50A7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E69C8" w:rsidRDefault="00B50A71" w:rsidP="00B50A71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E69C8" w:rsidRDefault="00B50A71" w:rsidP="00B50A7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7E69C8" w:rsidRDefault="00B50A71" w:rsidP="00B50A71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E69C8" w:rsidRDefault="007E69C8" w:rsidP="00B50A71">
      <w:pPr>
        <w:spacing w:after="0"/>
        <w:sectPr w:rsidR="007E69C8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7E69C8" w:rsidRDefault="007E69C8" w:rsidP="00B50A71">
      <w:pPr>
        <w:spacing w:after="0" w:line="200" w:lineRule="exact"/>
        <w:rPr>
          <w:sz w:val="20"/>
          <w:szCs w:val="20"/>
        </w:rPr>
      </w:pPr>
    </w:p>
    <w:p w:rsidR="007E69C8" w:rsidRDefault="007E69C8" w:rsidP="00B50A71">
      <w:pPr>
        <w:spacing w:before="11" w:after="0" w:line="240" w:lineRule="exact"/>
        <w:rPr>
          <w:sz w:val="24"/>
          <w:szCs w:val="24"/>
        </w:rPr>
      </w:pPr>
    </w:p>
    <w:p w:rsidR="007E69C8" w:rsidRDefault="00B50A71" w:rsidP="00B50A7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7E69C8" w:rsidRDefault="00B50A71" w:rsidP="00B50A7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136743</w:t>
      </w:r>
    </w:p>
    <w:p w:rsidR="007E69C8" w:rsidRDefault="007E69C8" w:rsidP="00B50A71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7E69C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E69C8" w:rsidRDefault="007E69C8" w:rsidP="00B50A7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E69C8" w:rsidRDefault="00B50A71" w:rsidP="00B50A7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7E69C8" w:rsidP="00B50A7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E69C8" w:rsidRDefault="007E69C8" w:rsidP="00B50A71">
            <w:pPr>
              <w:spacing w:after="0" w:line="200" w:lineRule="exact"/>
              <w:rPr>
                <w:sz w:val="20"/>
                <w:szCs w:val="20"/>
              </w:rPr>
            </w:pPr>
          </w:p>
          <w:p w:rsidR="007E69C8" w:rsidRDefault="007E69C8" w:rsidP="00B50A71">
            <w:pPr>
              <w:spacing w:after="0" w:line="200" w:lineRule="exact"/>
              <w:rPr>
                <w:sz w:val="20"/>
                <w:szCs w:val="20"/>
              </w:rPr>
            </w:pPr>
          </w:p>
          <w:p w:rsidR="007E69C8" w:rsidRDefault="00B50A71" w:rsidP="00B50A7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7E69C8" w:rsidP="00B50A7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E69C8" w:rsidRDefault="007E69C8" w:rsidP="00B50A71">
            <w:pPr>
              <w:spacing w:after="0" w:line="200" w:lineRule="exact"/>
              <w:rPr>
                <w:sz w:val="20"/>
                <w:szCs w:val="20"/>
              </w:rPr>
            </w:pPr>
          </w:p>
          <w:p w:rsidR="007E69C8" w:rsidRDefault="007E69C8" w:rsidP="00B50A71">
            <w:pPr>
              <w:spacing w:after="0" w:line="200" w:lineRule="exact"/>
              <w:rPr>
                <w:sz w:val="20"/>
                <w:szCs w:val="20"/>
              </w:rPr>
            </w:pPr>
          </w:p>
          <w:p w:rsidR="007E69C8" w:rsidRDefault="00B50A71" w:rsidP="00B50A7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127749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E69C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FA0D5D" w:rsidTr="00FA0D5D">
        <w:trPr>
          <w:trHeight w:hRule="exact" w:val="230"/>
        </w:trPr>
        <w:tc>
          <w:tcPr>
            <w:tcW w:w="2174" w:type="dxa"/>
            <w:hideMark/>
          </w:tcPr>
          <w:p w:rsidR="00FA0D5D" w:rsidRDefault="00FA0D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FA0D5D" w:rsidRDefault="00FA0D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A0D5D" w:rsidRDefault="00FA0D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7E69C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E69C8" w:rsidRDefault="00B50A71" w:rsidP="00B50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255655" w:rsidRDefault="00255655" w:rsidP="00B50A71"/>
    <w:sectPr w:rsidR="00255655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55" w:rsidRDefault="00B50A71">
      <w:pPr>
        <w:spacing w:after="0" w:line="240" w:lineRule="auto"/>
      </w:pPr>
      <w:r>
        <w:separator/>
      </w:r>
    </w:p>
  </w:endnote>
  <w:endnote w:type="continuationSeparator" w:id="0">
    <w:p w:rsidR="00255655" w:rsidRDefault="00B50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55" w:rsidRDefault="00B50A71">
      <w:pPr>
        <w:spacing w:after="0" w:line="240" w:lineRule="auto"/>
      </w:pPr>
      <w:r>
        <w:separator/>
      </w:r>
    </w:p>
  </w:footnote>
  <w:footnote w:type="continuationSeparator" w:id="0">
    <w:p w:rsidR="00255655" w:rsidRDefault="00B50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9C8" w:rsidRDefault="00FA0D5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7E69C8" w:rsidRDefault="00B50A7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E69C8"/>
    <w:rsid w:val="00255655"/>
    <w:rsid w:val="007E69C8"/>
    <w:rsid w:val="00B50A71"/>
    <w:rsid w:val="00FA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64A14"/>
  <w15:docId w15:val="{F14F6A40-25FE-41A4-AC8C-C5D5B85D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6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F2217CD2.dotm</Template>
  <TotalTime>0</TotalTime>
  <Pages>2</Pages>
  <Words>509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2019-03-28T13:40:00Z</dcterms:created>
  <dcterms:modified xsi:type="dcterms:W3CDTF">2019-09-16T08:01:00Z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