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136395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33,8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34,9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154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0,9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386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Ø199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5,1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136395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38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2019-09-09T13:55:25Z</dcterms:created>
  <dcterms:modified xsi:type="dcterms:W3CDTF">2019-09-09T13:55:25Z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