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KVR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3015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40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135000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networks.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overall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reduced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length.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air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ducts,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mm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flanges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84" w:after="0" w:line="258" w:lineRule="auto"/>
        <w:ind w:left="158" w:right="27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efficiency-optimized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fitted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clean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section,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thus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also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suitable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transporting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slightly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polluted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air.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provided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winding,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wired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internally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8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43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31,7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32,1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95"/>
        <w:jc w:val="left"/>
        <w:tabs>
          <w:tab w:pos="4340" w:val="left"/>
          <w:tab w:pos="4540" w:val="left"/>
          <w:tab w:pos="470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8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52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0,3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2350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65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925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198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Duct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2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340x338x219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1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300x150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35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6,1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20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0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75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06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0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KVR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3015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40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135000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duct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VKK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103897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Automatic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damper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49966pt;height:11.000008pt;mso-position-horizontal-relative:page;mso-position-vertical-relative:page;z-index:-192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Duct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backward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4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curved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impeller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8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blades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KVR LV Texte EN.xlsx</dc:title>
  <dcterms:created xsi:type="dcterms:W3CDTF">2019-09-17T14:58:02Z</dcterms:created>
  <dcterms:modified xsi:type="dcterms:W3CDTF">2019-09-17T14:58:02Z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LastSaved">
    <vt:filetime>2019-09-17T00:00:00Z</vt:filetime>
  </property>
</Properties>
</file>