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F8C" w:rsidRDefault="00717F8C">
      <w:pPr>
        <w:spacing w:before="1" w:after="0" w:line="220" w:lineRule="exact"/>
      </w:pPr>
    </w:p>
    <w:p w:rsidR="00717F8C" w:rsidRDefault="00233CE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17F8C" w:rsidRDefault="00233CE6">
      <w:pPr>
        <w:spacing w:before="16" w:after="0" w:line="258" w:lineRule="auto"/>
        <w:ind w:left="118" w:right="23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(ASA,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similarly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RAL7012)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12220.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cleaning.</w:t>
      </w:r>
    </w:p>
    <w:p w:rsidR="00717F8C" w:rsidRDefault="00717F8C">
      <w:pPr>
        <w:spacing w:before="5" w:after="0" w:line="180" w:lineRule="exact"/>
        <w:rPr>
          <w:sz w:val="18"/>
          <w:szCs w:val="18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233C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717F8C" w:rsidRDefault="00233CE6">
      <w:pPr>
        <w:spacing w:before="16"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restart.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separately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cover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</w:p>
    <w:p w:rsidR="00717F8C" w:rsidRDefault="00717F8C">
      <w:pPr>
        <w:spacing w:before="5" w:after="0" w:line="180" w:lineRule="exact"/>
        <w:rPr>
          <w:sz w:val="18"/>
          <w:szCs w:val="18"/>
        </w:rPr>
      </w:pPr>
    </w:p>
    <w:p w:rsidR="00717F8C" w:rsidRDefault="00233CE6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17F8C" w:rsidRDefault="00233CE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17F8C" w:rsidRDefault="00717F8C">
      <w:pPr>
        <w:spacing w:before="4" w:after="0" w:line="130" w:lineRule="exact"/>
        <w:rPr>
          <w:sz w:val="13"/>
          <w:szCs w:val="13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233CE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17F8C" w:rsidRDefault="00717F8C">
      <w:pPr>
        <w:spacing w:before="7" w:after="0" w:line="240" w:lineRule="exact"/>
        <w:rPr>
          <w:sz w:val="24"/>
          <w:szCs w:val="24"/>
        </w:rPr>
      </w:pPr>
    </w:p>
    <w:p w:rsidR="00717F8C" w:rsidRDefault="00233CE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17F8C" w:rsidRDefault="00717F8C">
      <w:pPr>
        <w:spacing w:before="11" w:after="0" w:line="220" w:lineRule="exact"/>
      </w:pPr>
    </w:p>
    <w:p w:rsidR="00717F8C" w:rsidRDefault="00233CE6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17F8C" w:rsidRDefault="00233CE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717F8C" w:rsidRDefault="00233CE6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717F8C" w:rsidRDefault="00233CE6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17F8C" w:rsidRDefault="00717F8C">
      <w:pPr>
        <w:spacing w:before="11" w:after="0" w:line="220" w:lineRule="exact"/>
      </w:pPr>
    </w:p>
    <w:p w:rsidR="00717F8C" w:rsidRDefault="00233CE6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17F8C" w:rsidRDefault="00717F8C">
      <w:pPr>
        <w:spacing w:before="11" w:after="0" w:line="220" w:lineRule="exact"/>
      </w:pPr>
    </w:p>
    <w:p w:rsidR="00717F8C" w:rsidRDefault="00233CE6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321x321x223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17F8C" w:rsidRDefault="00233CE6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17F8C" w:rsidRDefault="00717F8C">
      <w:pPr>
        <w:spacing w:before="14" w:after="0" w:line="240" w:lineRule="exact"/>
        <w:rPr>
          <w:sz w:val="24"/>
          <w:szCs w:val="24"/>
        </w:rPr>
      </w:pPr>
    </w:p>
    <w:p w:rsidR="00717F8C" w:rsidRDefault="00233CE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124454</w:t>
      </w:r>
    </w:p>
    <w:p w:rsidR="00717F8C" w:rsidRDefault="00717F8C">
      <w:pPr>
        <w:spacing w:before="5" w:after="0" w:line="130" w:lineRule="exact"/>
        <w:rPr>
          <w:sz w:val="13"/>
          <w:szCs w:val="13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717F8C">
      <w:pPr>
        <w:spacing w:after="0" w:line="200" w:lineRule="exact"/>
        <w:rPr>
          <w:sz w:val="20"/>
          <w:szCs w:val="20"/>
        </w:rPr>
      </w:pPr>
    </w:p>
    <w:p w:rsidR="00717F8C" w:rsidRDefault="00233C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17F8C" w:rsidRDefault="00233CE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17F8C" w:rsidRDefault="00233C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717F8C" w:rsidRDefault="00233CE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17F8C" w:rsidRDefault="00717F8C">
      <w:pPr>
        <w:spacing w:after="0"/>
        <w:sectPr w:rsidR="00717F8C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717F8C" w:rsidRDefault="00717F8C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717F8C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17F8C" w:rsidRDefault="00717F8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17F8C" w:rsidRDefault="00233CE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717F8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17F8C" w:rsidRDefault="00717F8C">
            <w:pPr>
              <w:spacing w:after="0" w:line="200" w:lineRule="exact"/>
              <w:rPr>
                <w:sz w:val="20"/>
                <w:szCs w:val="20"/>
              </w:rPr>
            </w:pPr>
          </w:p>
          <w:p w:rsidR="00717F8C" w:rsidRDefault="00717F8C">
            <w:pPr>
              <w:spacing w:after="0" w:line="200" w:lineRule="exact"/>
              <w:rPr>
                <w:sz w:val="20"/>
                <w:szCs w:val="20"/>
              </w:rPr>
            </w:pPr>
          </w:p>
          <w:p w:rsidR="00717F8C" w:rsidRDefault="00233CE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717F8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17F8C" w:rsidRDefault="00717F8C">
            <w:pPr>
              <w:spacing w:after="0" w:line="200" w:lineRule="exact"/>
              <w:rPr>
                <w:sz w:val="20"/>
                <w:szCs w:val="20"/>
              </w:rPr>
            </w:pPr>
          </w:p>
          <w:p w:rsidR="00717F8C" w:rsidRDefault="00717F8C">
            <w:pPr>
              <w:spacing w:after="0" w:line="200" w:lineRule="exact"/>
              <w:rPr>
                <w:sz w:val="20"/>
                <w:szCs w:val="20"/>
              </w:rPr>
            </w:pPr>
          </w:p>
          <w:p w:rsidR="00717F8C" w:rsidRDefault="00233CE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717F8C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717F8C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717F8C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717F8C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233CE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33CE6" w:rsidRDefault="00233CE6" w:rsidP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33CE6" w:rsidRDefault="00233CE6" w:rsidP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33CE6" w:rsidRDefault="00233CE6" w:rsidP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17F8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717F8C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7F8C" w:rsidRDefault="00233C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233CE6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33CE6">
      <w:pPr>
        <w:spacing w:after="0" w:line="240" w:lineRule="auto"/>
      </w:pPr>
      <w:r>
        <w:separator/>
      </w:r>
    </w:p>
  </w:endnote>
  <w:endnote w:type="continuationSeparator" w:id="0">
    <w:p w:rsidR="00000000" w:rsidRDefault="00233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33CE6">
      <w:pPr>
        <w:spacing w:after="0" w:line="240" w:lineRule="auto"/>
      </w:pPr>
      <w:r>
        <w:separator/>
      </w:r>
    </w:p>
  </w:footnote>
  <w:footnote w:type="continuationSeparator" w:id="0">
    <w:p w:rsidR="00000000" w:rsidRDefault="00233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F8C" w:rsidRDefault="00233CE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9.95pt;height:22.5pt;z-index:-251659776;mso-position-horizontal-relative:page;mso-position-vertical-relative:page" filled="f" stroked="f">
          <v:textbox inset="0,0,0,0">
            <w:txbxContent>
              <w:p w:rsidR="00717F8C" w:rsidRDefault="00233CE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Plastic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717F8C" w:rsidRDefault="00233CE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17F8C" w:rsidRDefault="00233CE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17F8C" w:rsidRDefault="00233CE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717F8C" w:rsidRDefault="00233CE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190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50</w:t>
                </w:r>
              </w:p>
              <w:p w:rsidR="00717F8C" w:rsidRDefault="00233CE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134990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17F8C"/>
    <w:rsid w:val="00233CE6"/>
    <w:rsid w:val="0071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2E5E565-69EB-45F8-A6A6-0337327F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29D2307A.dotm</Template>
  <TotalTime>0</TotalTime>
  <Pages>2</Pages>
  <Words>404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Kunststoff LV Texte EN.xlsx</dc:title>
  <dc:creator>i.isaila</dc:creator>
  <cp:lastModifiedBy>Ioan Isaila</cp:lastModifiedBy>
  <cp:revision>2</cp:revision>
  <dcterms:created xsi:type="dcterms:W3CDTF">2019-09-03T07:53:00Z</dcterms:created>
  <dcterms:modified xsi:type="dcterms:W3CDTF">2020-02-19T10:53:00Z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LastSaved">
    <vt:filetime>2019-09-03T00:00:00Z</vt:filetime>
  </property>
</Properties>
</file>