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160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134986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Powerful,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is,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consists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metal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powder-coating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light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7035).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overheating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use,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located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electronic.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35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24,6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25,1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15"/>
        <w:jc w:val="left"/>
        <w:tabs>
          <w:tab w:pos="4340" w:val="left"/>
          <w:tab w:pos="4540" w:val="left"/>
          <w:tab w:pos="470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49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0,3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2390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Ø159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6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798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8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651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</w:rPr>
              <w:t>Type: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number: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134986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457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93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2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110094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integrated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10.452567pt;height:11.000008pt;mso-position-horizontal-relative:page;mso-position-vertical-relative:page;z-index:-29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Tube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steel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housing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RS LV Texte EN.xlsx</dc:title>
  <dcterms:created xsi:type="dcterms:W3CDTF">2019-09-09T13:54:55Z</dcterms:created>
  <dcterms:modified xsi:type="dcterms:W3CDTF">2019-09-09T13:54:55Z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