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CA9" w:rsidRDefault="00263CA9">
      <w:pPr>
        <w:spacing w:before="1" w:after="0" w:line="220" w:lineRule="exact"/>
      </w:pPr>
    </w:p>
    <w:p w:rsidR="00263CA9" w:rsidRDefault="00AA52FF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263CA9" w:rsidRDefault="00AA52FF">
      <w:pPr>
        <w:spacing w:before="16" w:after="0" w:line="258" w:lineRule="auto"/>
        <w:ind w:left="118" w:right="9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aluminum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height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</w:p>
    <w:p w:rsidR="00263CA9" w:rsidRDefault="00263CA9">
      <w:pPr>
        <w:spacing w:before="1" w:after="0" w:line="180" w:lineRule="exact"/>
        <w:rPr>
          <w:sz w:val="18"/>
          <w:szCs w:val="18"/>
        </w:rPr>
      </w:pPr>
    </w:p>
    <w:p w:rsidR="00263CA9" w:rsidRDefault="00263CA9">
      <w:pPr>
        <w:spacing w:after="0" w:line="200" w:lineRule="exact"/>
        <w:rPr>
          <w:sz w:val="20"/>
          <w:szCs w:val="20"/>
        </w:rPr>
      </w:pPr>
    </w:p>
    <w:p w:rsidR="00263CA9" w:rsidRDefault="00263CA9">
      <w:pPr>
        <w:spacing w:after="0" w:line="200" w:lineRule="exact"/>
        <w:rPr>
          <w:sz w:val="20"/>
          <w:szCs w:val="20"/>
        </w:rPr>
      </w:pPr>
    </w:p>
    <w:p w:rsidR="00263CA9" w:rsidRDefault="00AA52FF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plastic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</w:p>
    <w:p w:rsidR="00263CA9" w:rsidRDefault="00AA52FF">
      <w:pPr>
        <w:spacing w:before="16"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controllable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equipped,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contact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winding,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series.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cable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lockable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therefore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protected.</w:t>
      </w:r>
    </w:p>
    <w:p w:rsidR="00263CA9" w:rsidRDefault="00263CA9">
      <w:pPr>
        <w:spacing w:before="8" w:after="0" w:line="150" w:lineRule="exact"/>
        <w:rPr>
          <w:sz w:val="15"/>
          <w:szCs w:val="15"/>
        </w:rPr>
      </w:pPr>
    </w:p>
    <w:p w:rsidR="00263CA9" w:rsidRDefault="00263CA9">
      <w:pPr>
        <w:spacing w:after="0" w:line="200" w:lineRule="exact"/>
        <w:rPr>
          <w:sz w:val="20"/>
          <w:szCs w:val="20"/>
        </w:rPr>
      </w:pPr>
    </w:p>
    <w:p w:rsidR="00263CA9" w:rsidRDefault="00AA52FF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263CA9" w:rsidRDefault="00AA52FF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263CA9" w:rsidRDefault="00263CA9">
      <w:pPr>
        <w:spacing w:before="4" w:after="0" w:line="130" w:lineRule="exact"/>
        <w:rPr>
          <w:sz w:val="13"/>
          <w:szCs w:val="13"/>
        </w:rPr>
      </w:pPr>
    </w:p>
    <w:p w:rsidR="00263CA9" w:rsidRDefault="00263CA9">
      <w:pPr>
        <w:spacing w:after="0" w:line="200" w:lineRule="exact"/>
        <w:rPr>
          <w:sz w:val="20"/>
          <w:szCs w:val="20"/>
        </w:rPr>
      </w:pPr>
    </w:p>
    <w:p w:rsidR="00263CA9" w:rsidRDefault="00AA52FF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263CA9" w:rsidRDefault="00263CA9">
      <w:pPr>
        <w:spacing w:before="7" w:after="0" w:line="240" w:lineRule="exact"/>
        <w:rPr>
          <w:sz w:val="24"/>
          <w:szCs w:val="24"/>
        </w:rPr>
      </w:pPr>
    </w:p>
    <w:p w:rsidR="00263CA9" w:rsidRDefault="00AA52FF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22,9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23,3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263CA9" w:rsidRDefault="00263CA9">
      <w:pPr>
        <w:spacing w:before="11" w:after="0" w:line="220" w:lineRule="exact"/>
      </w:pPr>
    </w:p>
    <w:p w:rsidR="00263CA9" w:rsidRDefault="00AA52FF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21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0,2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1280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263CA9" w:rsidRDefault="00AA52FF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33</w:t>
      </w:r>
    </w:p>
    <w:p w:rsidR="00263CA9" w:rsidRDefault="00AA52FF">
      <w:pPr>
        <w:tabs>
          <w:tab w:val="left" w:pos="47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44</w:t>
      </w:r>
    </w:p>
    <w:p w:rsidR="00263CA9" w:rsidRDefault="00AA52FF">
      <w:pPr>
        <w:tabs>
          <w:tab w:val="left" w:pos="4700"/>
        </w:tabs>
        <w:spacing w:before="23" w:after="0" w:line="268" w:lineRule="auto"/>
        <w:ind w:left="11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263CA9" w:rsidRDefault="00263CA9">
      <w:pPr>
        <w:spacing w:before="11" w:after="0" w:line="220" w:lineRule="exact"/>
      </w:pPr>
    </w:p>
    <w:p w:rsidR="00263CA9" w:rsidRDefault="00AA52FF">
      <w:pPr>
        <w:tabs>
          <w:tab w:val="left" w:pos="4700"/>
        </w:tabs>
        <w:spacing w:after="0" w:line="268" w:lineRule="auto"/>
        <w:ind w:left="118" w:right="447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54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263CA9" w:rsidRDefault="00263CA9">
      <w:pPr>
        <w:spacing w:before="11" w:after="0" w:line="220" w:lineRule="exact"/>
      </w:pPr>
    </w:p>
    <w:p w:rsidR="00263CA9" w:rsidRDefault="00AA52FF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388x388x190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263CA9" w:rsidRDefault="00AA52FF">
      <w:pPr>
        <w:tabs>
          <w:tab w:val="left" w:pos="46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5,2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263CA9" w:rsidRDefault="00263CA9">
      <w:pPr>
        <w:spacing w:before="14" w:after="0" w:line="240" w:lineRule="exact"/>
        <w:rPr>
          <w:sz w:val="24"/>
          <w:szCs w:val="24"/>
        </w:rPr>
      </w:pPr>
    </w:p>
    <w:p w:rsidR="00263CA9" w:rsidRDefault="00AA52FF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128555</w:t>
      </w:r>
    </w:p>
    <w:p w:rsidR="00263CA9" w:rsidRDefault="00263CA9">
      <w:pPr>
        <w:spacing w:after="0" w:line="200" w:lineRule="exact"/>
        <w:rPr>
          <w:sz w:val="20"/>
          <w:szCs w:val="20"/>
        </w:rPr>
      </w:pPr>
    </w:p>
    <w:p w:rsidR="00263CA9" w:rsidRDefault="00263CA9">
      <w:pPr>
        <w:spacing w:after="0" w:line="200" w:lineRule="exact"/>
        <w:rPr>
          <w:sz w:val="20"/>
          <w:szCs w:val="20"/>
        </w:rPr>
      </w:pPr>
    </w:p>
    <w:p w:rsidR="00263CA9" w:rsidRDefault="00263CA9">
      <w:pPr>
        <w:spacing w:after="0" w:line="200" w:lineRule="exact"/>
        <w:rPr>
          <w:sz w:val="20"/>
          <w:szCs w:val="20"/>
        </w:rPr>
      </w:pPr>
    </w:p>
    <w:p w:rsidR="00263CA9" w:rsidRDefault="00263CA9">
      <w:pPr>
        <w:spacing w:after="0" w:line="200" w:lineRule="exact"/>
        <w:rPr>
          <w:sz w:val="20"/>
          <w:szCs w:val="20"/>
        </w:rPr>
      </w:pPr>
    </w:p>
    <w:p w:rsidR="00263CA9" w:rsidRDefault="00263CA9">
      <w:pPr>
        <w:spacing w:after="0" w:line="200" w:lineRule="exact"/>
        <w:rPr>
          <w:sz w:val="20"/>
          <w:szCs w:val="20"/>
        </w:rPr>
      </w:pPr>
    </w:p>
    <w:p w:rsidR="00263CA9" w:rsidRDefault="00263CA9">
      <w:pPr>
        <w:spacing w:after="0" w:line="200" w:lineRule="exact"/>
        <w:rPr>
          <w:sz w:val="20"/>
          <w:szCs w:val="20"/>
        </w:rPr>
      </w:pPr>
    </w:p>
    <w:p w:rsidR="00263CA9" w:rsidRDefault="00263CA9">
      <w:pPr>
        <w:spacing w:after="0" w:line="200" w:lineRule="exact"/>
        <w:rPr>
          <w:sz w:val="20"/>
          <w:szCs w:val="20"/>
        </w:rPr>
      </w:pPr>
    </w:p>
    <w:p w:rsidR="00263CA9" w:rsidRDefault="00263CA9">
      <w:pPr>
        <w:spacing w:after="0" w:line="200" w:lineRule="exact"/>
        <w:rPr>
          <w:sz w:val="20"/>
          <w:szCs w:val="20"/>
        </w:rPr>
      </w:pPr>
    </w:p>
    <w:p w:rsidR="00263CA9" w:rsidRDefault="00263CA9">
      <w:pPr>
        <w:spacing w:before="14" w:after="0" w:line="260" w:lineRule="exact"/>
        <w:rPr>
          <w:sz w:val="26"/>
          <w:szCs w:val="26"/>
        </w:rPr>
      </w:pPr>
    </w:p>
    <w:p w:rsidR="00263CA9" w:rsidRDefault="00AA52FF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263CA9" w:rsidRDefault="00AA52FF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Ventilatoren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263CA9" w:rsidRDefault="00AA52FF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263CA9" w:rsidRDefault="00AA52FF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263CA9" w:rsidRDefault="00263CA9">
      <w:pPr>
        <w:spacing w:after="0"/>
        <w:sectPr w:rsidR="00263CA9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263CA9" w:rsidRDefault="00263CA9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807"/>
      </w:tblGrid>
      <w:tr w:rsidR="00263CA9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63CA9" w:rsidRDefault="00AA52FF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263CA9" w:rsidRDefault="00263CA9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263CA9" w:rsidRDefault="00AA52FF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63CA9" w:rsidRDefault="00263CA9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263CA9" w:rsidRDefault="00263CA9">
            <w:pPr>
              <w:spacing w:after="0" w:line="200" w:lineRule="exact"/>
              <w:rPr>
                <w:sz w:val="20"/>
                <w:szCs w:val="20"/>
              </w:rPr>
            </w:pPr>
          </w:p>
          <w:p w:rsidR="00263CA9" w:rsidRDefault="00263CA9">
            <w:pPr>
              <w:spacing w:after="0" w:line="200" w:lineRule="exact"/>
              <w:rPr>
                <w:sz w:val="20"/>
                <w:szCs w:val="20"/>
              </w:rPr>
            </w:pPr>
          </w:p>
          <w:p w:rsidR="00263CA9" w:rsidRDefault="00AA52FF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126170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263CA9" w:rsidRDefault="00263CA9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263CA9" w:rsidRDefault="00263CA9">
            <w:pPr>
              <w:spacing w:after="0" w:line="200" w:lineRule="exact"/>
              <w:rPr>
                <w:sz w:val="20"/>
                <w:szCs w:val="20"/>
              </w:rPr>
            </w:pPr>
          </w:p>
          <w:p w:rsidR="00263CA9" w:rsidRDefault="00263CA9">
            <w:pPr>
              <w:spacing w:after="0" w:line="200" w:lineRule="exact"/>
              <w:rPr>
                <w:sz w:val="20"/>
                <w:szCs w:val="20"/>
              </w:rPr>
            </w:pPr>
          </w:p>
          <w:p w:rsidR="00263CA9" w:rsidRDefault="00AA52FF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263CA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63CA9" w:rsidRDefault="00AA52F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63CA9" w:rsidRDefault="00263CA9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263CA9" w:rsidRDefault="00AA52F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263CA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63CA9" w:rsidRDefault="00AA52F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63CA9" w:rsidRDefault="00AA52F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126356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263CA9" w:rsidRDefault="00AA52F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263CA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63CA9" w:rsidRDefault="00AA52F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63CA9" w:rsidRDefault="00263CA9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263CA9" w:rsidRDefault="00AA52F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</w:p>
        </w:tc>
      </w:tr>
      <w:tr w:rsidR="00263CA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63CA9" w:rsidRDefault="00263CA9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63CA9" w:rsidRDefault="00263CA9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263CA9" w:rsidRDefault="00AA52F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263CA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63CA9" w:rsidRDefault="00AA52F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63CA9" w:rsidRDefault="00AA52F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133946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263CA9" w:rsidRDefault="00AA52F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suction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side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(for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DSS-10)</w:t>
            </w:r>
          </w:p>
        </w:tc>
      </w:tr>
      <w:tr w:rsidR="00263CA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63CA9" w:rsidRDefault="00AA52F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63CA9" w:rsidRDefault="00AA52F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153000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263CA9" w:rsidRDefault="00AA52F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bookmarkEnd w:id="0"/>
      <w:tr w:rsidR="00263CA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63CA9" w:rsidRDefault="00AA52F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63CA9" w:rsidRDefault="00AA52F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110745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263CA9" w:rsidRDefault="00AA52F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263CA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63CA9" w:rsidRDefault="00AA52F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63CA9" w:rsidRDefault="00AA52F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110744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263CA9" w:rsidRDefault="00AA52F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263CA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63CA9" w:rsidRDefault="00AA52F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63CA9" w:rsidRDefault="00AA52F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115893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263CA9" w:rsidRDefault="00AA52F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IP54</w:t>
            </w:r>
          </w:p>
        </w:tc>
      </w:tr>
      <w:tr w:rsidR="00263CA9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63CA9" w:rsidRDefault="00AA52F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0145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63CA9" w:rsidRDefault="00AA52F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111858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263CA9" w:rsidRDefault="00AA52F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cabinet,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</w:tbl>
    <w:p w:rsidR="00000000" w:rsidRDefault="00AA52FF"/>
    <w:sectPr w:rsidR="00000000">
      <w:pgSz w:w="11900" w:h="16840"/>
      <w:pgMar w:top="1940" w:right="162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A52FF">
      <w:pPr>
        <w:spacing w:after="0" w:line="240" w:lineRule="auto"/>
      </w:pPr>
      <w:r>
        <w:separator/>
      </w:r>
    </w:p>
  </w:endnote>
  <w:endnote w:type="continuationSeparator" w:id="0">
    <w:p w:rsidR="00000000" w:rsidRDefault="00AA5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A52FF">
      <w:pPr>
        <w:spacing w:after="0" w:line="240" w:lineRule="auto"/>
      </w:pPr>
      <w:r>
        <w:separator/>
      </w:r>
    </w:p>
  </w:footnote>
  <w:footnote w:type="continuationSeparator" w:id="0">
    <w:p w:rsidR="00000000" w:rsidRDefault="00AA52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CA9" w:rsidRDefault="00AA52FF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153.95pt;height:22.5pt;z-index:-251659776;mso-position-horizontal-relative:page;mso-position-vertical-relative:page" filled="f" stroked="f">
          <v:textbox inset="0,0,0,0">
            <w:txbxContent>
              <w:p w:rsidR="00263CA9" w:rsidRDefault="00AA52FF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Metal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horizontal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</w:t>
                </w:r>
              </w:p>
              <w:p w:rsidR="00263CA9" w:rsidRDefault="00AA52FF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integrated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switch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263CA9" w:rsidRDefault="00AA52FF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263CA9" w:rsidRDefault="00AA52FF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1pt;height:22.5pt;z-index:-251657728;mso-position-horizontal-relative:page;mso-position-vertical-relative:page" filled="f" stroked="f">
          <v:textbox inset="0,0,0,0">
            <w:txbxContent>
              <w:p w:rsidR="00263CA9" w:rsidRDefault="00AA52FF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DHA</w:t>
                </w:r>
                <w:r>
                  <w:rPr>
                    <w:rFonts w:ascii="Times New Roman" w:eastAsia="Times New Roman" w:hAnsi="Times New Roman" w:cs="Times New Roman"/>
                    <w:spacing w:val="1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220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E4P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263CA9" w:rsidRDefault="00AA52FF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131792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63CA9"/>
    <w:rsid w:val="00263CA9"/>
    <w:rsid w:val="00AA5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84A41D"/>
  <w15:docId w15:val="{0A6CDE4B-A8BB-4C25-B40A-0FD86BEB8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9E7F9AFE.dotm</Template>
  <TotalTime>0</TotalTime>
  <Pages>2</Pages>
  <Words>421</Words>
  <Characters>2659</Characters>
  <Application>Microsoft Office Word</Application>
  <DocSecurity>0</DocSecurity>
  <Lines>22</Lines>
  <Paragraphs>6</Paragraphs>
  <ScaleCrop>false</ScaleCrop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DHA_P Metall LV Texte EN.xlsx</dc:title>
  <dc:creator>i.isaila</dc:creator>
  <cp:lastModifiedBy>Ioan Isaila</cp:lastModifiedBy>
  <cp:revision>2</cp:revision>
  <dcterms:created xsi:type="dcterms:W3CDTF">2019-08-13T15:22:00Z</dcterms:created>
  <dcterms:modified xsi:type="dcterms:W3CDTF">2020-02-19T11:00:00Z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2019-08-13T00:00:00Z</vt:filetime>
  </property>
  <property fmtid="{D5CDD505-2E9C-101B-9397-08002B2CF9AE}" pid="3" name="LastSaved">
    <vt:filetime>2019-08-13T00:00:00Z</vt:filetime>
  </property>
</Properties>
</file>