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before="11" w:after="0" w:line="240" w:lineRule="exact"/>
        <w:rPr>
          <w:sz w:val="24"/>
          <w:szCs w:val="24"/>
        </w:rPr>
      </w:pPr>
    </w:p>
    <w:p w:rsidR="00C068C5" w:rsidRDefault="00AD3D0C">
      <w:pPr>
        <w:tabs>
          <w:tab w:val="left" w:pos="2480"/>
        </w:tabs>
        <w:spacing w:before="37" w:after="0" w:line="267" w:lineRule="auto"/>
        <w:ind w:left="158" w:right="64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RS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315L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131515</w:t>
      </w:r>
    </w:p>
    <w:p w:rsidR="00C068C5" w:rsidRDefault="00C068C5">
      <w:pPr>
        <w:spacing w:before="11" w:after="0" w:line="220" w:lineRule="exact"/>
      </w:pPr>
    </w:p>
    <w:p w:rsidR="000F46F3" w:rsidRDefault="000F46F3" w:rsidP="000F46F3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F46F3" w:rsidRDefault="000F46F3" w:rsidP="000F46F3">
      <w:pPr>
        <w:spacing w:before="16" w:after="0" w:line="256" w:lineRule="auto"/>
        <w:ind w:left="15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Powerful,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vertically.</w:t>
      </w:r>
    </w:p>
    <w:p w:rsidR="000F46F3" w:rsidRDefault="000F46F3" w:rsidP="000F46F3">
      <w:pPr>
        <w:spacing w:before="16" w:after="0" w:line="256" w:lineRule="auto"/>
        <w:ind w:left="158" w:right="52"/>
        <w:rPr>
          <w:rFonts w:ascii="Arial" w:eastAsia="Arial" w:hAnsi="Arial" w:cs="Arial"/>
          <w:sz w:val="18"/>
          <w:szCs w:val="18"/>
        </w:rPr>
      </w:pPr>
    </w:p>
    <w:p w:rsidR="000F46F3" w:rsidRDefault="000F46F3" w:rsidP="000F46F3">
      <w:pPr>
        <w:spacing w:before="75" w:after="0" w:line="256" w:lineRule="auto"/>
        <w:ind w:left="158" w:right="9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metal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powder-coating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7035).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 xml:space="preserve">closed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 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potentiometer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another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</w:p>
    <w:p w:rsidR="000F46F3" w:rsidRDefault="000F46F3" w:rsidP="000F46F3">
      <w:pPr>
        <w:spacing w:before="7" w:after="0" w:line="130" w:lineRule="exact"/>
        <w:rPr>
          <w:sz w:val="13"/>
          <w:szCs w:val="13"/>
        </w:rPr>
      </w:pPr>
    </w:p>
    <w:p w:rsidR="000F46F3" w:rsidRDefault="000F46F3" w:rsidP="000F46F3">
      <w:pPr>
        <w:spacing w:after="0" w:line="200" w:lineRule="exact"/>
        <w:rPr>
          <w:sz w:val="20"/>
          <w:szCs w:val="20"/>
        </w:rPr>
      </w:pPr>
    </w:p>
    <w:p w:rsidR="000F46F3" w:rsidRDefault="000F46F3" w:rsidP="000F46F3">
      <w:pPr>
        <w:spacing w:after="0" w:line="256" w:lineRule="auto"/>
        <w:ind w:left="15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F46F3" w:rsidRDefault="000F46F3" w:rsidP="000F46F3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068C5" w:rsidRDefault="00C068C5">
      <w:pPr>
        <w:spacing w:before="4" w:after="0" w:line="130" w:lineRule="exact"/>
        <w:rPr>
          <w:sz w:val="13"/>
          <w:szCs w:val="13"/>
        </w:rPr>
      </w:pPr>
      <w:bookmarkStart w:id="0" w:name="_GoBack"/>
      <w:bookmarkEnd w:id="0"/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AD3D0C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068C5" w:rsidRDefault="00C068C5">
      <w:pPr>
        <w:spacing w:before="7" w:after="0" w:line="240" w:lineRule="exact"/>
        <w:rPr>
          <w:sz w:val="24"/>
          <w:szCs w:val="24"/>
        </w:rPr>
      </w:pPr>
    </w:p>
    <w:p w:rsidR="00C068C5" w:rsidRDefault="00AD3D0C">
      <w:pPr>
        <w:tabs>
          <w:tab w:val="left" w:pos="4600"/>
          <w:tab w:val="left" w:pos="5020"/>
        </w:tabs>
        <w:spacing w:after="0" w:line="267" w:lineRule="auto"/>
        <w:ind w:left="15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068C5" w:rsidRDefault="00C068C5">
      <w:pPr>
        <w:spacing w:before="11" w:after="0" w:line="220" w:lineRule="exact"/>
      </w:pPr>
    </w:p>
    <w:p w:rsidR="00C068C5" w:rsidRDefault="00AD3D0C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49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068C5" w:rsidRDefault="00AD3D0C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C068C5" w:rsidRDefault="00AD3D0C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1602"/>
      </w:tblGrid>
      <w:tr w:rsidR="00C068C5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C068C5" w:rsidRDefault="00AD3D0C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02" w:type="dxa"/>
            <w:vMerge w:val="restart"/>
            <w:tcBorders>
              <w:top w:val="nil"/>
              <w:left w:val="nil"/>
              <w:right w:val="nil"/>
            </w:tcBorders>
          </w:tcPr>
          <w:p w:rsidR="00C068C5" w:rsidRDefault="00C068C5"/>
        </w:tc>
      </w:tr>
      <w:tr w:rsidR="00C068C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68C5" w:rsidRDefault="00AD3D0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68C5" w:rsidRDefault="00AD3D0C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71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1602" w:type="dxa"/>
            <w:vMerge/>
            <w:tcBorders>
              <w:left w:val="nil"/>
              <w:right w:val="nil"/>
            </w:tcBorders>
          </w:tcPr>
          <w:p w:rsidR="00C068C5" w:rsidRDefault="00C068C5"/>
        </w:tc>
      </w:tr>
      <w:tr w:rsidR="00C068C5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74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1602" w:type="dxa"/>
            <w:vMerge/>
            <w:tcBorders>
              <w:left w:val="nil"/>
              <w:right w:val="nil"/>
            </w:tcBorders>
          </w:tcPr>
          <w:p w:rsidR="00C068C5" w:rsidRDefault="00C068C5"/>
        </w:tc>
      </w:tr>
      <w:tr w:rsidR="00C068C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76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1602" w:type="dxa"/>
            <w:vMerge/>
            <w:tcBorders>
              <w:left w:val="nil"/>
              <w:bottom w:val="nil"/>
              <w:right w:val="nil"/>
            </w:tcBorders>
          </w:tcPr>
          <w:p w:rsidR="00C068C5" w:rsidRDefault="00C068C5"/>
        </w:tc>
      </w:tr>
      <w:tr w:rsidR="00C068C5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68C5" w:rsidRDefault="00AD3D0C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68C5" w:rsidRDefault="00AD3D0C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253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444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C068C5" w:rsidRDefault="00AD3D0C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Ø314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C068C5" w:rsidRDefault="00AD3D0C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6,0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C068C5" w:rsidRDefault="00AD3D0C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box)</w:t>
            </w:r>
          </w:p>
        </w:tc>
      </w:tr>
      <w:tr w:rsidR="00C068C5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13" w:after="0" w:line="220" w:lineRule="exact"/>
            </w:pPr>
          </w:p>
          <w:p w:rsidR="00C068C5" w:rsidRDefault="00AD3D0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13" w:after="0" w:line="220" w:lineRule="exact"/>
            </w:pPr>
          </w:p>
          <w:p w:rsidR="00C068C5" w:rsidRDefault="00AD3D0C">
            <w:pPr>
              <w:spacing w:after="0" w:line="240" w:lineRule="auto"/>
              <w:ind w:left="8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/>
        </w:tc>
      </w:tr>
    </w:tbl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before="2" w:after="0" w:line="260" w:lineRule="exact"/>
        <w:rPr>
          <w:sz w:val="26"/>
          <w:szCs w:val="26"/>
        </w:rPr>
      </w:pPr>
    </w:p>
    <w:p w:rsidR="00C068C5" w:rsidRDefault="00AD3D0C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068C5" w:rsidRDefault="00AD3D0C">
      <w:pPr>
        <w:spacing w:before="16" w:after="0" w:line="267" w:lineRule="auto"/>
        <w:ind w:left="158" w:right="7851"/>
        <w:rPr>
          <w:rFonts w:ascii="Arial" w:eastAsia="Arial" w:hAnsi="Arial" w:cs="Arial"/>
          <w:sz w:val="18"/>
          <w:szCs w:val="18"/>
        </w:rPr>
      </w:pPr>
      <w:r w:rsidRPr="00AD3D0C">
        <w:rPr>
          <w:rFonts w:ascii="Arial" w:eastAsia="Arial" w:hAnsi="Arial" w:cs="Arial"/>
          <w:sz w:val="18"/>
          <w:szCs w:val="18"/>
          <w:lang w:val="de-DE"/>
        </w:rPr>
        <w:t>ruck</w:t>
      </w:r>
      <w:r w:rsidRPr="00AD3D0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D3D0C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AD3D0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D3D0C">
        <w:rPr>
          <w:rFonts w:ascii="Arial" w:eastAsia="Arial" w:hAnsi="Arial" w:cs="Arial"/>
          <w:sz w:val="18"/>
          <w:szCs w:val="18"/>
          <w:lang w:val="de-DE"/>
        </w:rPr>
        <w:t>GmbH</w:t>
      </w:r>
      <w:r w:rsidRPr="00AD3D0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D3D0C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AD3D0C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068C5" w:rsidRDefault="00AD3D0C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C068C5" w:rsidRDefault="00AD3D0C">
      <w:pPr>
        <w:spacing w:before="23" w:after="0" w:line="267" w:lineRule="auto"/>
        <w:ind w:left="15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068C5" w:rsidRDefault="00C068C5">
      <w:pPr>
        <w:spacing w:after="0"/>
        <w:sectPr w:rsidR="00C068C5">
          <w:headerReference w:type="default" r:id="rId7"/>
          <w:type w:val="continuous"/>
          <w:pgSz w:w="11900" w:h="16840"/>
          <w:pgMar w:top="1020" w:right="900" w:bottom="280" w:left="1020" w:header="830" w:footer="720" w:gutter="0"/>
          <w:cols w:space="720"/>
        </w:sectPr>
      </w:pPr>
    </w:p>
    <w:p w:rsidR="00C068C5" w:rsidRDefault="00C068C5">
      <w:pPr>
        <w:spacing w:after="0" w:line="200" w:lineRule="exact"/>
        <w:rPr>
          <w:sz w:val="20"/>
          <w:szCs w:val="20"/>
        </w:rPr>
      </w:pPr>
    </w:p>
    <w:p w:rsidR="00C068C5" w:rsidRDefault="00C068C5">
      <w:pPr>
        <w:spacing w:before="11" w:after="0" w:line="200" w:lineRule="exact"/>
        <w:rPr>
          <w:sz w:val="20"/>
          <w:szCs w:val="20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202"/>
        <w:gridCol w:w="55"/>
        <w:gridCol w:w="5852"/>
      </w:tblGrid>
      <w:tr w:rsidR="00C068C5">
        <w:trPr>
          <w:trHeight w:hRule="exact" w:val="651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Type:</w:t>
            </w:r>
          </w:p>
          <w:p w:rsidR="00C068C5" w:rsidRDefault="00AD3D0C">
            <w:pPr>
              <w:spacing w:before="23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Item</w:t>
            </w:r>
            <w:r>
              <w:rPr>
                <w:rFonts w:ascii="Times New Roman" w:eastAsia="Times New Roman" w:hAnsi="Times New Roman" w:cs="Times New Roman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number: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77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315L</w:t>
            </w:r>
            <w:r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</w:p>
          <w:p w:rsidR="00C068C5" w:rsidRDefault="00AD3D0C">
            <w:pPr>
              <w:spacing w:before="23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131515</w:t>
            </w:r>
          </w:p>
        </w:tc>
        <w:tc>
          <w:tcPr>
            <w:tcW w:w="5852" w:type="dxa"/>
            <w:vMerge w:val="restart"/>
            <w:tcBorders>
              <w:top w:val="nil"/>
              <w:left w:val="nil"/>
              <w:right w:val="nil"/>
            </w:tcBorders>
          </w:tcPr>
          <w:p w:rsidR="00C068C5" w:rsidRDefault="00C068C5"/>
        </w:tc>
      </w:tr>
      <w:tr w:rsidR="00C068C5">
        <w:trPr>
          <w:trHeight w:hRule="exact" w:val="457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C068C5" w:rsidRDefault="00AD3D0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/>
        </w:tc>
        <w:tc>
          <w:tcPr>
            <w:tcW w:w="5852" w:type="dxa"/>
            <w:vMerge/>
            <w:tcBorders>
              <w:left w:val="nil"/>
              <w:bottom w:val="nil"/>
              <w:right w:val="nil"/>
            </w:tcBorders>
          </w:tcPr>
          <w:p w:rsidR="00C068C5" w:rsidRDefault="00C068C5"/>
        </w:tc>
      </w:tr>
      <w:tr w:rsidR="00C068C5">
        <w:trPr>
          <w:trHeight w:hRule="exact" w:val="342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C068C5" w:rsidRDefault="00AD3D0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MRS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C068C5" w:rsidRDefault="00AD3D0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110095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C068C5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C068C5" w:rsidRDefault="00AD3D0C">
            <w:pPr>
              <w:spacing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315D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113489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102900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068C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AD3D0C" w:rsidTr="00AD3D0C">
        <w:trPr>
          <w:trHeight w:hRule="exact" w:val="230"/>
        </w:trPr>
        <w:tc>
          <w:tcPr>
            <w:tcW w:w="2174" w:type="dxa"/>
            <w:hideMark/>
          </w:tcPr>
          <w:p w:rsidR="00AD3D0C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202" w:type="dxa"/>
            <w:hideMark/>
          </w:tcPr>
          <w:p w:rsidR="00AD3D0C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07" w:type="dxa"/>
            <w:gridSpan w:val="2"/>
            <w:hideMark/>
          </w:tcPr>
          <w:p w:rsidR="00AD3D0C" w:rsidRDefault="00AD3D0C">
            <w:pPr>
              <w:spacing w:before="2" w:after="0" w:line="240" w:lineRule="auto"/>
              <w:ind w:left="9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C068C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C068C5" w:rsidRDefault="00AD3D0C">
            <w:pPr>
              <w:spacing w:before="2" w:after="0" w:line="240" w:lineRule="auto"/>
              <w:ind w:left="4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537E77" w:rsidRDefault="00537E77"/>
    <w:sectPr w:rsidR="00537E77">
      <w:pgSz w:w="11900" w:h="16840"/>
      <w:pgMar w:top="1020" w:right="136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E77" w:rsidRDefault="00AD3D0C">
      <w:pPr>
        <w:spacing w:after="0" w:line="240" w:lineRule="auto"/>
      </w:pPr>
      <w:r>
        <w:separator/>
      </w:r>
    </w:p>
  </w:endnote>
  <w:endnote w:type="continuationSeparator" w:id="0">
    <w:p w:rsidR="00537E77" w:rsidRDefault="00AD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E77" w:rsidRDefault="00AD3D0C">
      <w:pPr>
        <w:spacing w:after="0" w:line="240" w:lineRule="auto"/>
      </w:pPr>
      <w:r>
        <w:separator/>
      </w:r>
    </w:p>
  </w:footnote>
  <w:footnote w:type="continuationSeparator" w:id="0">
    <w:p w:rsidR="00537E77" w:rsidRDefault="00AD3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8C5" w:rsidRDefault="000F46F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25.45pt;height:11pt;z-index:-251658752;mso-position-horizontal-relative:page;mso-position-vertical-relative:page" filled="f" stroked="f">
          <v:textbox inset="0,0,0,0">
            <w:txbxContent>
              <w:p w:rsidR="00C068C5" w:rsidRDefault="00AD3D0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Tube</w:t>
                </w:r>
                <w:r>
                  <w:rPr>
                    <w:rFonts w:ascii="Times New Roman" w:eastAsia="Times New Roman" w:hAnsi="Times New Roman" w:cs="Times New Roman"/>
                    <w:spacing w:val="2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in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steel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housing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68C5"/>
    <w:rsid w:val="000F46F3"/>
    <w:rsid w:val="00537E77"/>
    <w:rsid w:val="00AD3D0C"/>
    <w:rsid w:val="00C0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085A9B3-B9F9-46C6-9BDD-670330FD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AE88939A.dotm</Template>
  <TotalTime>0</TotalTime>
  <Pages>2</Pages>
  <Words>454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RS_EC LV Texte EN.xlsx</dc:title>
  <dc:creator>i.isaila</dc:creator>
  <cp:lastModifiedBy>Ioan Isaila</cp:lastModifiedBy>
  <cp:revision>3</cp:revision>
  <dcterms:created xsi:type="dcterms:W3CDTF">2019-09-09T11:56:00Z</dcterms:created>
  <dcterms:modified xsi:type="dcterms:W3CDTF">2019-09-13T06:51:00Z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