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AA" w:rsidRDefault="00A621AA">
      <w:pPr>
        <w:spacing w:before="2" w:after="0" w:line="200" w:lineRule="exact"/>
        <w:rPr>
          <w:sz w:val="20"/>
          <w:szCs w:val="20"/>
        </w:rPr>
      </w:pPr>
    </w:p>
    <w:p w:rsidR="00A621AA" w:rsidRDefault="00B5547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621AA" w:rsidRDefault="00B55471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A57F4C" w:rsidRDefault="00A57F4C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A621AA" w:rsidRDefault="00B55471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621AA" w:rsidRDefault="00B55471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A57F4C" w:rsidRDefault="00A57F4C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A621AA" w:rsidRDefault="00B55471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A621AA" w:rsidRDefault="00B55471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A621AA" w:rsidRDefault="00A621AA">
      <w:pPr>
        <w:spacing w:before="4" w:after="0" w:line="130" w:lineRule="exact"/>
        <w:rPr>
          <w:sz w:val="13"/>
          <w:szCs w:val="13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B5547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621AA" w:rsidRDefault="00A621AA">
      <w:pPr>
        <w:spacing w:before="7" w:after="0" w:line="240" w:lineRule="exact"/>
        <w:rPr>
          <w:sz w:val="24"/>
          <w:szCs w:val="24"/>
        </w:rPr>
      </w:pPr>
    </w:p>
    <w:p w:rsidR="00A621AA" w:rsidRDefault="00B55471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621AA" w:rsidRDefault="00A621AA">
      <w:pPr>
        <w:spacing w:before="11" w:after="0" w:line="220" w:lineRule="exact"/>
      </w:pPr>
    </w:p>
    <w:p w:rsidR="00A621AA" w:rsidRDefault="00B55471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16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129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A621AA" w:rsidRDefault="00B55471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A621AA" w:rsidRDefault="00B55471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A621AA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A621AA" w:rsidRDefault="00B55471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A621AA" w:rsidRDefault="00A621AA"/>
        </w:tc>
      </w:tr>
      <w:tr w:rsidR="00A621AA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621AA" w:rsidRDefault="00B554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621AA" w:rsidRDefault="00B55471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A621AA" w:rsidRDefault="00A621AA"/>
        </w:tc>
      </w:tr>
      <w:tr w:rsidR="00A621AA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A621AA" w:rsidRDefault="00A621AA"/>
        </w:tc>
      </w:tr>
      <w:tr w:rsidR="00A621AA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A621AA" w:rsidRDefault="00A621AA"/>
        </w:tc>
      </w:tr>
      <w:tr w:rsidR="00A621AA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621AA" w:rsidRDefault="00B55471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A621AA" w:rsidRDefault="00B554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621AA" w:rsidRDefault="00B55471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A621AA" w:rsidRDefault="00B55471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A621AA" w:rsidRDefault="00B55471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621AA" w:rsidRDefault="00B55471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A621AA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621AA" w:rsidRDefault="00B554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621AA" w:rsidRDefault="00B55471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/>
        </w:tc>
      </w:tr>
    </w:tbl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after="0" w:line="200" w:lineRule="exact"/>
        <w:rPr>
          <w:sz w:val="20"/>
          <w:szCs w:val="20"/>
        </w:rPr>
      </w:pPr>
    </w:p>
    <w:p w:rsidR="00A621AA" w:rsidRDefault="00A621AA">
      <w:pPr>
        <w:spacing w:before="2" w:after="0" w:line="200" w:lineRule="exact"/>
        <w:rPr>
          <w:sz w:val="20"/>
          <w:szCs w:val="20"/>
        </w:rPr>
      </w:pPr>
    </w:p>
    <w:p w:rsidR="00A621AA" w:rsidRDefault="00B5547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621AA" w:rsidRDefault="00B55471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A57F4C">
        <w:rPr>
          <w:rFonts w:ascii="Arial" w:eastAsia="Arial" w:hAnsi="Arial" w:cs="Arial"/>
          <w:sz w:val="18"/>
          <w:szCs w:val="18"/>
          <w:lang w:val="de-DE"/>
        </w:rPr>
        <w:t>r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A57F4C">
        <w:rPr>
          <w:rFonts w:ascii="Arial" w:eastAsia="Arial" w:hAnsi="Arial" w:cs="Arial"/>
          <w:sz w:val="18"/>
          <w:szCs w:val="18"/>
          <w:lang w:val="de-DE"/>
        </w:rPr>
        <w:t>k</w:t>
      </w:r>
      <w:r w:rsidRPr="00A57F4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7F4C">
        <w:rPr>
          <w:rFonts w:ascii="Arial" w:eastAsia="Arial" w:hAnsi="Arial" w:cs="Arial"/>
          <w:sz w:val="18"/>
          <w:szCs w:val="18"/>
          <w:lang w:val="de-DE"/>
        </w:rPr>
        <w:t>V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A57F4C">
        <w:rPr>
          <w:rFonts w:ascii="Arial" w:eastAsia="Arial" w:hAnsi="Arial" w:cs="Arial"/>
          <w:sz w:val="18"/>
          <w:szCs w:val="18"/>
          <w:lang w:val="de-DE"/>
        </w:rPr>
        <w:t>t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A57F4C">
        <w:rPr>
          <w:rFonts w:ascii="Arial" w:eastAsia="Arial" w:hAnsi="Arial" w:cs="Arial"/>
          <w:sz w:val="18"/>
          <w:szCs w:val="18"/>
          <w:lang w:val="de-DE"/>
        </w:rPr>
        <w:t>t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A57F4C">
        <w:rPr>
          <w:rFonts w:ascii="Arial" w:eastAsia="Arial" w:hAnsi="Arial" w:cs="Arial"/>
          <w:sz w:val="18"/>
          <w:szCs w:val="18"/>
          <w:lang w:val="de-DE"/>
        </w:rPr>
        <w:t>r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A57F4C">
        <w:rPr>
          <w:rFonts w:ascii="Arial" w:eastAsia="Arial" w:hAnsi="Arial" w:cs="Arial"/>
          <w:sz w:val="18"/>
          <w:szCs w:val="18"/>
          <w:lang w:val="de-DE"/>
        </w:rPr>
        <w:t>n</w:t>
      </w:r>
      <w:r w:rsidRPr="00A57F4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7F4C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A57F4C">
        <w:rPr>
          <w:rFonts w:ascii="Arial" w:eastAsia="Arial" w:hAnsi="Arial" w:cs="Arial"/>
          <w:sz w:val="18"/>
          <w:szCs w:val="18"/>
          <w:lang w:val="de-DE"/>
        </w:rPr>
        <w:t>H</w:t>
      </w:r>
      <w:r w:rsidRPr="00A57F4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7F4C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A57F4C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A57F4C">
        <w:rPr>
          <w:rFonts w:ascii="Arial" w:eastAsia="Arial" w:hAnsi="Arial" w:cs="Arial"/>
          <w:sz w:val="18"/>
          <w:szCs w:val="18"/>
          <w:lang w:val="de-DE"/>
        </w:rPr>
        <w:t>-P</w:t>
      </w:r>
      <w:r w:rsidRPr="00A57F4C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A57F4C">
        <w:rPr>
          <w:rFonts w:ascii="Arial" w:eastAsia="Arial" w:hAnsi="Arial" w:cs="Arial"/>
          <w:sz w:val="18"/>
          <w:szCs w:val="18"/>
          <w:lang w:val="de-DE"/>
        </w:rPr>
        <w:t>-Str.</w:t>
      </w:r>
      <w:r w:rsidRPr="00A57F4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621AA" w:rsidRDefault="00B55471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A621AA" w:rsidRDefault="00B55471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A621AA" w:rsidRDefault="00A621AA">
      <w:pPr>
        <w:spacing w:after="0"/>
        <w:sectPr w:rsidR="00A621A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A621AA" w:rsidRDefault="00A621AA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A621AA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A621AA" w:rsidRDefault="00A621A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621AA" w:rsidRDefault="00B554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621AA" w:rsidRDefault="00A621AA">
            <w:pPr>
              <w:spacing w:after="0" w:line="200" w:lineRule="exact"/>
              <w:rPr>
                <w:sz w:val="20"/>
                <w:szCs w:val="20"/>
              </w:rPr>
            </w:pPr>
          </w:p>
          <w:p w:rsidR="00A621AA" w:rsidRDefault="00A621AA">
            <w:pPr>
              <w:spacing w:after="0" w:line="200" w:lineRule="exact"/>
              <w:rPr>
                <w:sz w:val="20"/>
                <w:szCs w:val="20"/>
              </w:rPr>
            </w:pPr>
          </w:p>
          <w:p w:rsidR="00A621AA" w:rsidRDefault="00B55471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A621A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621AA" w:rsidRDefault="00A621AA">
            <w:pPr>
              <w:spacing w:after="0" w:line="200" w:lineRule="exact"/>
              <w:rPr>
                <w:sz w:val="20"/>
                <w:szCs w:val="20"/>
              </w:rPr>
            </w:pPr>
          </w:p>
          <w:p w:rsidR="00A621AA" w:rsidRDefault="00A621AA">
            <w:pPr>
              <w:spacing w:after="0" w:line="200" w:lineRule="exact"/>
              <w:rPr>
                <w:sz w:val="20"/>
                <w:szCs w:val="20"/>
              </w:rPr>
            </w:pPr>
          </w:p>
          <w:p w:rsidR="00A621AA" w:rsidRDefault="00B55471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621A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D6414" w:rsidTr="007D6414">
        <w:trPr>
          <w:trHeight w:hRule="exact" w:val="230"/>
        </w:trPr>
        <w:tc>
          <w:tcPr>
            <w:tcW w:w="2177" w:type="dxa"/>
            <w:hideMark/>
          </w:tcPr>
          <w:p w:rsidR="007D6414" w:rsidRDefault="007D64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7D6414" w:rsidRDefault="007D641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7D6414" w:rsidRDefault="007D641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621AA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621AA" w:rsidRDefault="00B5547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9A5358" w:rsidRDefault="009A5358"/>
    <w:sectPr w:rsidR="009A5358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358" w:rsidRDefault="00B55471">
      <w:pPr>
        <w:spacing w:after="0" w:line="240" w:lineRule="auto"/>
      </w:pPr>
      <w:r>
        <w:separator/>
      </w:r>
    </w:p>
  </w:endnote>
  <w:endnote w:type="continuationSeparator" w:id="0">
    <w:p w:rsidR="009A5358" w:rsidRDefault="00B5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471" w:rsidRDefault="00B55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471" w:rsidRDefault="00B55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471" w:rsidRDefault="00B55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358" w:rsidRDefault="00B55471">
      <w:pPr>
        <w:spacing w:after="0" w:line="240" w:lineRule="auto"/>
      </w:pPr>
      <w:r>
        <w:separator/>
      </w:r>
    </w:p>
  </w:footnote>
  <w:footnote w:type="continuationSeparator" w:id="0">
    <w:p w:rsidR="009A5358" w:rsidRDefault="00B55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471" w:rsidRDefault="00B55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AA" w:rsidRDefault="007D641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9264;mso-position-horizontal-relative:page;mso-position-vertical-relative:page" filled="f" stroked="f">
          <v:textbox inset="0,0,0,0">
            <w:txbxContent>
              <w:p w:rsidR="00A621AA" w:rsidRDefault="00B5547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A621AA" w:rsidRDefault="00B5547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A621AA" w:rsidRDefault="00B5547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2pt;height:22.5pt;z-index:-251657216;mso-position-horizontal-relative:page;mso-position-vertical-relative:page" filled="f" stroked="f">
          <v:textbox inset="0,0,0,0">
            <w:txbxContent>
              <w:p w:rsidR="00A621AA" w:rsidRDefault="00B5547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603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A621AA" w:rsidRDefault="00B5547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471" w:rsidRDefault="00B554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621AA"/>
    <w:rsid w:val="007D6414"/>
    <w:rsid w:val="009A5358"/>
    <w:rsid w:val="00A57F4C"/>
    <w:rsid w:val="00A621AA"/>
    <w:rsid w:val="00B5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282F4FB-6AE0-465E-AA16-5549372A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471"/>
  </w:style>
  <w:style w:type="paragraph" w:styleId="Footer">
    <w:name w:val="footer"/>
    <w:basedOn w:val="Normal"/>
    <w:link w:val="FooterChar"/>
    <w:uiPriority w:val="99"/>
    <w:unhideWhenUsed/>
    <w:rsid w:val="00B5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C03F2AEC.dotm</Template>
  <TotalTime>0</TotalTime>
  <Pages>2</Pages>
  <Words>376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4</cp:revision>
  <dcterms:created xsi:type="dcterms:W3CDTF">2019-03-29T13:18:00Z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