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6035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131312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networks.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galvanized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sheet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steel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overall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reduced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length.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ducts,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mm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flanges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84" w:after="0" w:line="258" w:lineRule="auto"/>
        <w:ind w:left="158" w:right="27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efficiency-optimized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fitted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duct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clean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swing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section,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thus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suitable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transporting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slightly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polluted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air.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provided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winding,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wired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internally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8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43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46,7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9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453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3,1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1360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54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65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4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925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198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610x638x419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1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600x350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25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23,6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20" w:hRule="exact"/>
        </w:trPr>
        <w:tc>
          <w:tcPr>
            <w:tcW w:w="322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2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0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75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06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0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KVR</w:t>
      </w:r>
      <w:r>
        <w:rPr>
          <w:rFonts w:ascii="Times New Roman" w:hAnsi="Times New Roman" w:cs="Times New Roman" w:eastAsia="Times New Roman"/>
          <w:sz w:val="18"/>
          <w:szCs w:val="18"/>
          <w:spacing w:val="1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6035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131312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102808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68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duct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VKK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103892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68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Automatic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damper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68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68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103502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68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103954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68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49966pt;height:11.000008pt;mso-position-horizontal-relative:page;mso-position-vertical-relative:page;z-index:-192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Duct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backward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curved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impeller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8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blades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KVR LV Texte EN.xlsx</dc:title>
  <dcterms:created xsi:type="dcterms:W3CDTF">2019-09-17T14:54:58Z</dcterms:created>
  <dcterms:modified xsi:type="dcterms:W3CDTF">2019-09-17T14:54:58Z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LastSaved">
    <vt:filetime>2019-09-17T00:00:00Z</vt:filetime>
  </property>
</Properties>
</file>