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5975" w:rsidRDefault="00BA5975">
      <w:pPr>
        <w:spacing w:before="1" w:after="0" w:line="220" w:lineRule="exact"/>
      </w:pPr>
    </w:p>
    <w:p w:rsidR="00BA5975" w:rsidRDefault="00C94445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BA5975" w:rsidRDefault="00C94445">
      <w:pPr>
        <w:spacing w:before="16" w:after="0" w:line="258" w:lineRule="auto"/>
        <w:ind w:left="118" w:right="23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Centrifugal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horizontal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weather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UV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resistant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plastic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(ASA,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similarly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RAL7012)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designed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grille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intrusion,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birds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other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foreign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objects.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Baseplate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deep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drawn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preassembled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possibility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pipe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flanges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accessories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24154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12220.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cleaning.</w:t>
      </w:r>
    </w:p>
    <w:p w:rsidR="00BA5975" w:rsidRDefault="00BA5975">
      <w:pPr>
        <w:spacing w:before="5" w:after="0" w:line="180" w:lineRule="exact"/>
        <w:rPr>
          <w:sz w:val="18"/>
          <w:szCs w:val="18"/>
        </w:rPr>
      </w:pPr>
    </w:p>
    <w:p w:rsidR="00BA5975" w:rsidRDefault="00BA5975">
      <w:pPr>
        <w:spacing w:after="0" w:line="200" w:lineRule="exact"/>
        <w:rPr>
          <w:sz w:val="20"/>
          <w:szCs w:val="20"/>
        </w:rPr>
      </w:pPr>
    </w:p>
    <w:p w:rsidR="00BA5975" w:rsidRDefault="00C94445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efficiency-optimized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plastic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fitted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external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rotor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</w:p>
    <w:p w:rsidR="00BA5975" w:rsidRDefault="00C94445">
      <w:pPr>
        <w:spacing w:before="16" w:after="0" w:line="258" w:lineRule="auto"/>
        <w:ind w:left="118" w:right="5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controllable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together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maintenance-free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bearings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lifetime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lubrication,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both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sides.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provided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contact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winding,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wired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internally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series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restart.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done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cable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lead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through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separately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cover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plate.</w:t>
      </w:r>
    </w:p>
    <w:p w:rsidR="00BA5975" w:rsidRDefault="00BA5975">
      <w:pPr>
        <w:spacing w:before="5" w:after="0" w:line="180" w:lineRule="exact"/>
        <w:rPr>
          <w:sz w:val="18"/>
          <w:szCs w:val="18"/>
        </w:rPr>
      </w:pPr>
    </w:p>
    <w:p w:rsidR="00BA5975" w:rsidRDefault="00C94445">
      <w:pPr>
        <w:spacing w:after="0" w:line="258" w:lineRule="auto"/>
        <w:ind w:left="118" w:right="30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BA5975" w:rsidRDefault="00C94445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BA5975" w:rsidRDefault="00BA5975">
      <w:pPr>
        <w:spacing w:before="4" w:after="0" w:line="130" w:lineRule="exact"/>
        <w:rPr>
          <w:sz w:val="13"/>
          <w:szCs w:val="13"/>
        </w:rPr>
      </w:pPr>
    </w:p>
    <w:p w:rsidR="00BA5975" w:rsidRDefault="00BA5975">
      <w:pPr>
        <w:spacing w:after="0" w:line="200" w:lineRule="exact"/>
        <w:rPr>
          <w:sz w:val="20"/>
          <w:szCs w:val="20"/>
        </w:rPr>
      </w:pPr>
    </w:p>
    <w:p w:rsidR="00BA5975" w:rsidRDefault="00C94445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BA5975" w:rsidRDefault="00BA5975">
      <w:pPr>
        <w:spacing w:before="7" w:after="0" w:line="240" w:lineRule="exact"/>
        <w:rPr>
          <w:sz w:val="24"/>
          <w:szCs w:val="24"/>
        </w:rPr>
      </w:pPr>
    </w:p>
    <w:p w:rsidR="00BA5975" w:rsidRDefault="00C94445">
      <w:pPr>
        <w:tabs>
          <w:tab w:val="left" w:pos="4560"/>
          <w:tab w:val="left" w:pos="4980"/>
        </w:tabs>
        <w:spacing w:after="0" w:line="267" w:lineRule="auto"/>
        <w:ind w:left="118" w:right="455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w w:val="99"/>
          <w:sz w:val="18"/>
          <w:szCs w:val="18"/>
        </w:rPr>
        <w:t>Δp</w:t>
      </w:r>
      <w:proofErr w:type="spellEnd"/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21,2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21,4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BA5975" w:rsidRDefault="00BA5975">
      <w:pPr>
        <w:spacing w:before="11" w:after="0" w:line="220" w:lineRule="exact"/>
      </w:pPr>
    </w:p>
    <w:p w:rsidR="00BA5975" w:rsidRDefault="00C94445">
      <w:pPr>
        <w:tabs>
          <w:tab w:val="left" w:pos="4300"/>
          <w:tab w:val="left" w:pos="4500"/>
          <w:tab w:val="left" w:pos="4660"/>
        </w:tabs>
        <w:spacing w:after="0" w:line="263" w:lineRule="auto"/>
        <w:ind w:left="118" w:right="451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230,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53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0,3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1290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BA5975" w:rsidRDefault="00C94445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33</w:t>
      </w:r>
    </w:p>
    <w:p w:rsidR="00BA5975" w:rsidRDefault="00C94445">
      <w:pPr>
        <w:tabs>
          <w:tab w:val="left" w:pos="474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54</w:t>
      </w:r>
    </w:p>
    <w:p w:rsidR="00BA5975" w:rsidRDefault="00C94445">
      <w:pPr>
        <w:tabs>
          <w:tab w:val="left" w:pos="4700"/>
        </w:tabs>
        <w:spacing w:before="23" w:after="0" w:line="268" w:lineRule="auto"/>
        <w:ind w:left="118" w:right="471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65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65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BA5975" w:rsidRDefault="00BA5975">
      <w:pPr>
        <w:spacing w:before="11" w:after="0" w:line="220" w:lineRule="exact"/>
      </w:pPr>
    </w:p>
    <w:p w:rsidR="00BA5975" w:rsidRDefault="00C94445">
      <w:pPr>
        <w:tabs>
          <w:tab w:val="left" w:pos="4700"/>
        </w:tabs>
        <w:spacing w:after="0" w:line="268" w:lineRule="auto"/>
        <w:ind w:left="118" w:right="445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62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66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BA5975" w:rsidRDefault="00BA5975">
      <w:pPr>
        <w:spacing w:before="11" w:after="0" w:line="220" w:lineRule="exact"/>
      </w:pPr>
    </w:p>
    <w:p w:rsidR="00BA5975" w:rsidRDefault="00C94445">
      <w:pPr>
        <w:tabs>
          <w:tab w:val="left" w:pos="38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321x321x223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BA5975" w:rsidRDefault="00C94445">
      <w:pPr>
        <w:tabs>
          <w:tab w:val="left" w:pos="46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5,5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BA5975" w:rsidRDefault="00BA5975">
      <w:pPr>
        <w:spacing w:before="14" w:after="0" w:line="240" w:lineRule="exact"/>
        <w:rPr>
          <w:sz w:val="24"/>
          <w:szCs w:val="24"/>
        </w:rPr>
      </w:pPr>
    </w:p>
    <w:p w:rsidR="00BA5975" w:rsidRDefault="00C94445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124461</w:t>
      </w:r>
    </w:p>
    <w:p w:rsidR="00BA5975" w:rsidRDefault="00BA5975">
      <w:pPr>
        <w:spacing w:before="5" w:after="0" w:line="130" w:lineRule="exact"/>
        <w:rPr>
          <w:sz w:val="13"/>
          <w:szCs w:val="13"/>
        </w:rPr>
      </w:pPr>
    </w:p>
    <w:p w:rsidR="00BA5975" w:rsidRDefault="00BA5975">
      <w:pPr>
        <w:spacing w:after="0" w:line="200" w:lineRule="exact"/>
        <w:rPr>
          <w:sz w:val="20"/>
          <w:szCs w:val="20"/>
        </w:rPr>
      </w:pPr>
    </w:p>
    <w:p w:rsidR="00BA5975" w:rsidRDefault="00BA5975">
      <w:pPr>
        <w:spacing w:after="0" w:line="200" w:lineRule="exact"/>
        <w:rPr>
          <w:sz w:val="20"/>
          <w:szCs w:val="20"/>
        </w:rPr>
      </w:pPr>
    </w:p>
    <w:p w:rsidR="00BA5975" w:rsidRDefault="00BA5975">
      <w:pPr>
        <w:spacing w:after="0" w:line="200" w:lineRule="exact"/>
        <w:rPr>
          <w:sz w:val="20"/>
          <w:szCs w:val="20"/>
        </w:rPr>
      </w:pPr>
    </w:p>
    <w:p w:rsidR="00BA5975" w:rsidRDefault="00BA5975">
      <w:pPr>
        <w:spacing w:after="0" w:line="200" w:lineRule="exact"/>
        <w:rPr>
          <w:sz w:val="20"/>
          <w:szCs w:val="20"/>
        </w:rPr>
      </w:pPr>
    </w:p>
    <w:p w:rsidR="00BA5975" w:rsidRDefault="00BA5975">
      <w:pPr>
        <w:spacing w:after="0" w:line="200" w:lineRule="exact"/>
        <w:rPr>
          <w:sz w:val="20"/>
          <w:szCs w:val="20"/>
        </w:rPr>
      </w:pPr>
    </w:p>
    <w:p w:rsidR="00BA5975" w:rsidRDefault="00BA5975">
      <w:pPr>
        <w:spacing w:after="0" w:line="200" w:lineRule="exact"/>
        <w:rPr>
          <w:sz w:val="20"/>
          <w:szCs w:val="20"/>
        </w:rPr>
      </w:pPr>
    </w:p>
    <w:p w:rsidR="00BA5975" w:rsidRDefault="00BA5975">
      <w:pPr>
        <w:spacing w:after="0" w:line="200" w:lineRule="exact"/>
        <w:rPr>
          <w:sz w:val="20"/>
          <w:szCs w:val="20"/>
        </w:rPr>
      </w:pPr>
    </w:p>
    <w:p w:rsidR="00BA5975" w:rsidRDefault="00BA5975">
      <w:pPr>
        <w:spacing w:after="0" w:line="200" w:lineRule="exact"/>
        <w:rPr>
          <w:sz w:val="20"/>
          <w:szCs w:val="20"/>
        </w:rPr>
      </w:pPr>
    </w:p>
    <w:p w:rsidR="00BA5975" w:rsidRDefault="00BA5975">
      <w:pPr>
        <w:spacing w:after="0" w:line="200" w:lineRule="exact"/>
        <w:rPr>
          <w:sz w:val="20"/>
          <w:szCs w:val="20"/>
        </w:rPr>
      </w:pPr>
    </w:p>
    <w:p w:rsidR="00BA5975" w:rsidRDefault="00BA5975">
      <w:pPr>
        <w:spacing w:after="0" w:line="200" w:lineRule="exact"/>
        <w:rPr>
          <w:sz w:val="20"/>
          <w:szCs w:val="20"/>
        </w:rPr>
      </w:pPr>
    </w:p>
    <w:p w:rsidR="00BA5975" w:rsidRDefault="00BA5975">
      <w:pPr>
        <w:spacing w:after="0" w:line="200" w:lineRule="exact"/>
        <w:rPr>
          <w:sz w:val="20"/>
          <w:szCs w:val="20"/>
        </w:rPr>
      </w:pPr>
    </w:p>
    <w:p w:rsidR="00BA5975" w:rsidRDefault="00C94445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BA5975" w:rsidRDefault="00C94445">
      <w:pPr>
        <w:spacing w:before="16" w:after="0" w:line="267" w:lineRule="auto"/>
        <w:ind w:left="118" w:right="787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ruck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Ventilatoren</w:t>
      </w:r>
      <w:proofErr w:type="spellEnd"/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GmbH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Max-Planck-Str.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BA5975" w:rsidRDefault="00C94445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Boxberg</w:t>
      </w:r>
      <w:proofErr w:type="spellEnd"/>
    </w:p>
    <w:p w:rsidR="00BA5975" w:rsidRDefault="00C94445">
      <w:pPr>
        <w:spacing w:before="23" w:after="0" w:line="267" w:lineRule="auto"/>
        <w:ind w:left="118" w:right="818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BA5975" w:rsidRDefault="00BA5975">
      <w:pPr>
        <w:spacing w:after="0"/>
        <w:sectPr w:rsidR="00BA5975">
          <w:headerReference w:type="default" r:id="rId7"/>
          <w:type w:val="continuous"/>
          <w:pgSz w:w="11900" w:h="16840"/>
          <w:pgMar w:top="1940" w:right="880" w:bottom="280" w:left="1060" w:header="850" w:footer="720" w:gutter="0"/>
          <w:cols w:space="720"/>
        </w:sectPr>
      </w:pPr>
    </w:p>
    <w:p w:rsidR="00BA5975" w:rsidRDefault="00BA5975">
      <w:pPr>
        <w:spacing w:before="1" w:after="0" w:line="180" w:lineRule="exact"/>
        <w:rPr>
          <w:sz w:val="18"/>
          <w:szCs w:val="18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807"/>
      </w:tblGrid>
      <w:tr w:rsidR="00BA5975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BA5975" w:rsidRDefault="00C94445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BA5975" w:rsidRDefault="00BA5975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BA5975" w:rsidRDefault="00C94445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BA5975" w:rsidRDefault="00BA5975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BA5975" w:rsidRDefault="00BA5975">
            <w:pPr>
              <w:spacing w:after="0" w:line="200" w:lineRule="exact"/>
              <w:rPr>
                <w:sz w:val="20"/>
                <w:szCs w:val="20"/>
              </w:rPr>
            </w:pPr>
          </w:p>
          <w:p w:rsidR="00BA5975" w:rsidRDefault="00BA5975">
            <w:pPr>
              <w:spacing w:after="0" w:line="200" w:lineRule="exact"/>
              <w:rPr>
                <w:sz w:val="20"/>
                <w:szCs w:val="20"/>
              </w:rPr>
            </w:pPr>
          </w:p>
          <w:p w:rsidR="00BA5975" w:rsidRDefault="00C94445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126170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BA5975" w:rsidRDefault="00BA5975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BA5975" w:rsidRDefault="00BA5975">
            <w:pPr>
              <w:spacing w:after="0" w:line="200" w:lineRule="exact"/>
              <w:rPr>
                <w:sz w:val="20"/>
                <w:szCs w:val="20"/>
              </w:rPr>
            </w:pPr>
          </w:p>
          <w:p w:rsidR="00BA5975" w:rsidRDefault="00BA5975">
            <w:pPr>
              <w:spacing w:after="0" w:line="200" w:lineRule="exact"/>
              <w:rPr>
                <w:sz w:val="20"/>
                <w:szCs w:val="20"/>
              </w:rPr>
            </w:pPr>
          </w:p>
          <w:p w:rsidR="00BA5975" w:rsidRDefault="00C94445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</w:p>
        </w:tc>
      </w:tr>
      <w:tr w:rsidR="00BA597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BA5975" w:rsidRDefault="00C9444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up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BA5975" w:rsidRDefault="00BA5975"/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BA5975" w:rsidRDefault="00C9444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BA597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BA5975" w:rsidRDefault="00C9444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BA5975" w:rsidRDefault="00C9444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126356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BA5975" w:rsidRDefault="00C9444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</w:p>
        </w:tc>
      </w:tr>
      <w:tr w:rsidR="00BA597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BA5975" w:rsidRDefault="00C9444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up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BA5975" w:rsidRDefault="00BA5975"/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BA5975" w:rsidRDefault="00C9444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220,</w:t>
            </w:r>
          </w:p>
        </w:tc>
      </w:tr>
      <w:tr w:rsidR="00BA597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BA5975" w:rsidRDefault="00BA5975"/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BA5975" w:rsidRDefault="00BA5975"/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BA5975" w:rsidRDefault="00C9444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BA597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BA5975" w:rsidRDefault="00C9444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BA5975" w:rsidRDefault="00C9444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133946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BA5975" w:rsidRDefault="00C9444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adapter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plate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suction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side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accessories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(for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DSS-10)</w:t>
            </w:r>
          </w:p>
        </w:tc>
      </w:tr>
      <w:tr w:rsidR="00C9444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94445" w:rsidRDefault="00C94445" w:rsidP="00C9444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 w:colFirst="0" w:colLast="1"/>
            <w:r>
              <w:rPr>
                <w:rFonts w:ascii="Arial" w:eastAsia="Arial" w:hAnsi="Arial" w:cs="Arial"/>
                <w:sz w:val="18"/>
                <w:szCs w:val="18"/>
              </w:rPr>
              <w:t>DVK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180 10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94445" w:rsidRDefault="00C94445" w:rsidP="00C9444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153000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C94445" w:rsidRDefault="00C94445" w:rsidP="00C9444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Gravity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</w:tr>
      <w:bookmarkEnd w:id="0"/>
      <w:tr w:rsidR="00BA597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BA5975" w:rsidRDefault="00C9444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BA5975" w:rsidRDefault="00C9444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110745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BA5975" w:rsidRDefault="00C9444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spigot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</w:tr>
      <w:tr w:rsidR="00BA597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BA5975" w:rsidRDefault="00C9444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BA5975" w:rsidRDefault="00C9444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110744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BA5975" w:rsidRDefault="00C9444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</w:tr>
      <w:tr w:rsidR="00BA597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BA5975" w:rsidRDefault="00C9444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TEE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BA5975" w:rsidRDefault="00C9444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115893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BA5975" w:rsidRDefault="00C9444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5-step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transformer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without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IP54</w:t>
            </w:r>
          </w:p>
        </w:tc>
      </w:tr>
      <w:tr w:rsidR="00BA5975">
        <w:trPr>
          <w:trHeight w:hRule="exact" w:val="305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BA5975" w:rsidRDefault="00C9444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0145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BA5975" w:rsidRDefault="00C9444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111858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BA5975" w:rsidRDefault="00C9444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7-step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transformer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without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cabinet,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IP20</w:t>
            </w:r>
          </w:p>
        </w:tc>
      </w:tr>
    </w:tbl>
    <w:p w:rsidR="00000000" w:rsidRDefault="00C94445"/>
    <w:sectPr w:rsidR="00000000">
      <w:pgSz w:w="11900" w:h="16840"/>
      <w:pgMar w:top="1940" w:right="162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C94445">
      <w:pPr>
        <w:spacing w:after="0" w:line="240" w:lineRule="auto"/>
      </w:pPr>
      <w:r>
        <w:separator/>
      </w:r>
    </w:p>
  </w:endnote>
  <w:endnote w:type="continuationSeparator" w:id="0">
    <w:p w:rsidR="00000000" w:rsidRDefault="00C944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C94445">
      <w:pPr>
        <w:spacing w:after="0" w:line="240" w:lineRule="auto"/>
      </w:pPr>
      <w:r>
        <w:separator/>
      </w:r>
    </w:p>
  </w:footnote>
  <w:footnote w:type="continuationSeparator" w:id="0">
    <w:p w:rsidR="00000000" w:rsidRDefault="00C944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5975" w:rsidRDefault="00C94445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159.95pt;height:22.5pt;z-index:-251659776;mso-position-horizontal-relative:page;mso-position-vertical-relative:page" filled="f" stroked="f">
          <v:textbox inset="0,0,0,0">
            <w:txbxContent>
              <w:p w:rsidR="00BA5975" w:rsidRDefault="00C94445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Plastic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roof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fan,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horizontal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discharge</w:t>
                </w:r>
              </w:p>
              <w:p w:rsidR="00BA5975" w:rsidRDefault="00C94445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integrated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1"/>
                    <w:sz w:val="18"/>
                    <w:szCs w:val="18"/>
                  </w:rPr>
                  <w:t>switch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58.95pt;height:22.5pt;z-index:-251658752;mso-position-horizontal-relative:page;mso-position-vertical-relative:page" filled="f" stroked="f">
          <v:textbox inset="0,0,0,0">
            <w:txbxContent>
              <w:p w:rsidR="00BA5975" w:rsidRDefault="00C94445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Type:</w:t>
                </w:r>
              </w:p>
              <w:p w:rsidR="00BA5975" w:rsidRDefault="00C94445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Item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number: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71pt;height:22.5pt;z-index:-251657728;mso-position-horizontal-relative:page;mso-position-vertical-relative:page" filled="f" stroked="f">
          <v:textbox inset="0,0,0,0">
            <w:txbxContent>
              <w:p w:rsidR="00BA5975" w:rsidRDefault="00C94445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DHA</w:t>
                </w:r>
                <w:r>
                  <w:rPr>
                    <w:rFonts w:ascii="Times New Roman" w:eastAsia="Times New Roman" w:hAnsi="Times New Roman" w:cs="Times New Roman"/>
                    <w:spacing w:val="1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250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E4P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02</w:t>
                </w:r>
              </w:p>
              <w:p w:rsidR="00BA5975" w:rsidRDefault="00C94445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129984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BA5975"/>
    <w:rsid w:val="00BA5975"/>
    <w:rsid w:val="00C94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0D107D94-3435-4E17-BE2D-E7C7EEA45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C0FC2192.dotm</Template>
  <TotalTime>0</TotalTime>
  <Pages>2</Pages>
  <Words>404</Words>
  <Characters>2546</Characters>
  <Application>Microsoft Office Word</Application>
  <DocSecurity>0</DocSecurity>
  <Lines>21</Lines>
  <Paragraphs>5</Paragraphs>
  <ScaleCrop>false</ScaleCrop>
  <Company/>
  <LinksUpToDate>false</LinksUpToDate>
  <CharactersWithSpaces>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DHA_P Kunststoff LV Texte EN.xlsx</dc:title>
  <dc:creator>i.isaila</dc:creator>
  <cp:lastModifiedBy>Ioan Isaila</cp:lastModifiedBy>
  <cp:revision>2</cp:revision>
  <dcterms:created xsi:type="dcterms:W3CDTF">2019-09-03T07:52:00Z</dcterms:created>
  <dcterms:modified xsi:type="dcterms:W3CDTF">2020-02-19T10:53:00Z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2019-08-20T00:00:00Z</vt:filetime>
  </property>
  <property fmtid="{D5CDD505-2E9C-101B-9397-08002B2CF9AE}" pid="3" name="LastSaved">
    <vt:filetime>2019-09-03T00:00:00Z</vt:filetime>
  </property>
</Properties>
</file>