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CB5" w:rsidRDefault="008D6CB5">
      <w:pPr>
        <w:spacing w:before="1" w:after="0" w:line="220" w:lineRule="exact"/>
      </w:pPr>
    </w:p>
    <w:p w:rsidR="008D6CB5" w:rsidRDefault="002E364E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8D6CB5" w:rsidRDefault="002E364E">
      <w:pPr>
        <w:spacing w:before="16" w:after="0" w:line="258" w:lineRule="auto"/>
        <w:ind w:left="118" w:right="23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UV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resistant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plastic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(ASA,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similarly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RAL7012)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12220.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cleaning.</w:t>
      </w:r>
    </w:p>
    <w:p w:rsidR="008D6CB5" w:rsidRDefault="008D6CB5">
      <w:pPr>
        <w:spacing w:before="5" w:after="0" w:line="180" w:lineRule="exact"/>
        <w:rPr>
          <w:sz w:val="18"/>
          <w:szCs w:val="18"/>
        </w:rPr>
      </w:pPr>
    </w:p>
    <w:p w:rsidR="008D6CB5" w:rsidRDefault="008D6CB5">
      <w:pPr>
        <w:spacing w:after="0" w:line="200" w:lineRule="exact"/>
        <w:rPr>
          <w:sz w:val="20"/>
          <w:szCs w:val="20"/>
        </w:rPr>
      </w:pPr>
    </w:p>
    <w:p w:rsidR="008D6CB5" w:rsidRDefault="002E364E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plastic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</w:p>
    <w:p w:rsidR="008D6CB5" w:rsidRDefault="002E364E">
      <w:pPr>
        <w:spacing w:before="16"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controllable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contact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winding,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series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restart.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separately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cover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plate.</w:t>
      </w:r>
    </w:p>
    <w:p w:rsidR="008D6CB5" w:rsidRDefault="008D6CB5">
      <w:pPr>
        <w:spacing w:before="5" w:after="0" w:line="180" w:lineRule="exact"/>
        <w:rPr>
          <w:sz w:val="18"/>
          <w:szCs w:val="18"/>
        </w:rPr>
      </w:pPr>
    </w:p>
    <w:p w:rsidR="008D6CB5" w:rsidRDefault="002E364E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8D6CB5" w:rsidRDefault="002E364E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8D6CB5" w:rsidRDefault="008D6CB5">
      <w:pPr>
        <w:spacing w:before="4" w:after="0" w:line="130" w:lineRule="exact"/>
        <w:rPr>
          <w:sz w:val="13"/>
          <w:szCs w:val="13"/>
        </w:rPr>
      </w:pPr>
    </w:p>
    <w:p w:rsidR="008D6CB5" w:rsidRDefault="008D6CB5">
      <w:pPr>
        <w:spacing w:after="0" w:line="200" w:lineRule="exact"/>
        <w:rPr>
          <w:sz w:val="20"/>
          <w:szCs w:val="20"/>
        </w:rPr>
      </w:pPr>
    </w:p>
    <w:p w:rsidR="008D6CB5" w:rsidRDefault="002E364E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8D6CB5" w:rsidRDefault="008D6CB5">
      <w:pPr>
        <w:spacing w:before="7" w:after="0" w:line="240" w:lineRule="exact"/>
        <w:rPr>
          <w:sz w:val="24"/>
          <w:szCs w:val="24"/>
        </w:rPr>
      </w:pPr>
    </w:p>
    <w:p w:rsidR="008D6CB5" w:rsidRDefault="002E364E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16,3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16,3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8D6CB5" w:rsidRDefault="008D6CB5">
      <w:pPr>
        <w:spacing w:before="11" w:after="0" w:line="220" w:lineRule="exact"/>
      </w:pPr>
    </w:p>
    <w:p w:rsidR="008D6CB5" w:rsidRDefault="002E364E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0,2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1390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8D6CB5" w:rsidRDefault="002E364E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33</w:t>
      </w:r>
    </w:p>
    <w:p w:rsidR="008D6CB5" w:rsidRDefault="002E364E">
      <w:pPr>
        <w:tabs>
          <w:tab w:val="left" w:pos="47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8D6CB5" w:rsidRDefault="008D6CB5">
      <w:pPr>
        <w:spacing w:before="11" w:after="0" w:line="220" w:lineRule="exact"/>
      </w:pPr>
    </w:p>
    <w:p w:rsidR="008D6CB5" w:rsidRDefault="002E364E">
      <w:pPr>
        <w:tabs>
          <w:tab w:val="left" w:pos="4700"/>
        </w:tabs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52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56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8D6CB5" w:rsidRDefault="008D6CB5">
      <w:pPr>
        <w:spacing w:before="11" w:after="0" w:line="220" w:lineRule="exact"/>
      </w:pPr>
    </w:p>
    <w:p w:rsidR="008D6CB5" w:rsidRDefault="002E364E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321x321x223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8D6CB5" w:rsidRDefault="002E364E">
      <w:pPr>
        <w:tabs>
          <w:tab w:val="left" w:pos="46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4,5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8D6CB5" w:rsidRDefault="008D6CB5">
      <w:pPr>
        <w:spacing w:before="14" w:after="0" w:line="240" w:lineRule="exact"/>
        <w:rPr>
          <w:sz w:val="24"/>
          <w:szCs w:val="24"/>
        </w:rPr>
      </w:pPr>
    </w:p>
    <w:p w:rsidR="008D6CB5" w:rsidRDefault="002E364E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128555</w:t>
      </w:r>
    </w:p>
    <w:p w:rsidR="008D6CB5" w:rsidRDefault="008D6CB5">
      <w:pPr>
        <w:spacing w:before="5" w:after="0" w:line="130" w:lineRule="exact"/>
        <w:rPr>
          <w:sz w:val="13"/>
          <w:szCs w:val="13"/>
        </w:rPr>
      </w:pPr>
    </w:p>
    <w:p w:rsidR="008D6CB5" w:rsidRDefault="008D6CB5">
      <w:pPr>
        <w:spacing w:after="0" w:line="200" w:lineRule="exact"/>
        <w:rPr>
          <w:sz w:val="20"/>
          <w:szCs w:val="20"/>
        </w:rPr>
      </w:pPr>
    </w:p>
    <w:p w:rsidR="008D6CB5" w:rsidRDefault="008D6CB5">
      <w:pPr>
        <w:spacing w:after="0" w:line="200" w:lineRule="exact"/>
        <w:rPr>
          <w:sz w:val="20"/>
          <w:szCs w:val="20"/>
        </w:rPr>
      </w:pPr>
    </w:p>
    <w:p w:rsidR="008D6CB5" w:rsidRDefault="008D6CB5">
      <w:pPr>
        <w:spacing w:after="0" w:line="200" w:lineRule="exact"/>
        <w:rPr>
          <w:sz w:val="20"/>
          <w:szCs w:val="20"/>
        </w:rPr>
      </w:pPr>
    </w:p>
    <w:p w:rsidR="008D6CB5" w:rsidRDefault="008D6CB5">
      <w:pPr>
        <w:spacing w:after="0" w:line="200" w:lineRule="exact"/>
        <w:rPr>
          <w:sz w:val="20"/>
          <w:szCs w:val="20"/>
        </w:rPr>
      </w:pPr>
    </w:p>
    <w:p w:rsidR="008D6CB5" w:rsidRDefault="008D6CB5">
      <w:pPr>
        <w:spacing w:after="0" w:line="200" w:lineRule="exact"/>
        <w:rPr>
          <w:sz w:val="20"/>
          <w:szCs w:val="20"/>
        </w:rPr>
      </w:pPr>
    </w:p>
    <w:p w:rsidR="008D6CB5" w:rsidRDefault="008D6CB5">
      <w:pPr>
        <w:spacing w:after="0" w:line="200" w:lineRule="exact"/>
        <w:rPr>
          <w:sz w:val="20"/>
          <w:szCs w:val="20"/>
        </w:rPr>
      </w:pPr>
    </w:p>
    <w:p w:rsidR="008D6CB5" w:rsidRDefault="008D6CB5">
      <w:pPr>
        <w:spacing w:after="0" w:line="200" w:lineRule="exact"/>
        <w:rPr>
          <w:sz w:val="20"/>
          <w:szCs w:val="20"/>
        </w:rPr>
      </w:pPr>
    </w:p>
    <w:p w:rsidR="008D6CB5" w:rsidRDefault="008D6CB5">
      <w:pPr>
        <w:spacing w:after="0" w:line="200" w:lineRule="exact"/>
        <w:rPr>
          <w:sz w:val="20"/>
          <w:szCs w:val="20"/>
        </w:rPr>
      </w:pPr>
    </w:p>
    <w:p w:rsidR="008D6CB5" w:rsidRDefault="008D6CB5">
      <w:pPr>
        <w:spacing w:after="0" w:line="200" w:lineRule="exact"/>
        <w:rPr>
          <w:sz w:val="20"/>
          <w:szCs w:val="20"/>
        </w:rPr>
      </w:pPr>
    </w:p>
    <w:p w:rsidR="008D6CB5" w:rsidRDefault="008D6CB5">
      <w:pPr>
        <w:spacing w:after="0" w:line="200" w:lineRule="exact"/>
        <w:rPr>
          <w:sz w:val="20"/>
          <w:szCs w:val="20"/>
        </w:rPr>
      </w:pPr>
    </w:p>
    <w:p w:rsidR="008D6CB5" w:rsidRDefault="008D6CB5">
      <w:pPr>
        <w:spacing w:after="0" w:line="200" w:lineRule="exact"/>
        <w:rPr>
          <w:sz w:val="20"/>
          <w:szCs w:val="20"/>
        </w:rPr>
      </w:pPr>
    </w:p>
    <w:p w:rsidR="008D6CB5" w:rsidRDefault="002E364E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8D6CB5" w:rsidRDefault="002E364E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Ventilatoren</w:t>
      </w:r>
      <w:proofErr w:type="spellEnd"/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8D6CB5" w:rsidRDefault="002E364E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8D6CB5" w:rsidRDefault="002E364E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8D6CB5" w:rsidRDefault="008D6CB5">
      <w:pPr>
        <w:spacing w:after="0"/>
        <w:sectPr w:rsidR="008D6CB5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8D6CB5" w:rsidRDefault="008D6CB5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807"/>
      </w:tblGrid>
      <w:tr w:rsidR="008D6CB5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D6CB5" w:rsidRDefault="002E364E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8D6CB5" w:rsidRDefault="008D6CB5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8D6CB5" w:rsidRDefault="002E364E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D6CB5" w:rsidRDefault="008D6CB5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8D6CB5" w:rsidRDefault="008D6CB5">
            <w:pPr>
              <w:spacing w:after="0" w:line="200" w:lineRule="exact"/>
              <w:rPr>
                <w:sz w:val="20"/>
                <w:szCs w:val="20"/>
              </w:rPr>
            </w:pPr>
          </w:p>
          <w:p w:rsidR="008D6CB5" w:rsidRDefault="008D6CB5">
            <w:pPr>
              <w:spacing w:after="0" w:line="200" w:lineRule="exact"/>
              <w:rPr>
                <w:sz w:val="20"/>
                <w:szCs w:val="20"/>
              </w:rPr>
            </w:pPr>
          </w:p>
          <w:p w:rsidR="008D6CB5" w:rsidRDefault="002E364E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126170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8D6CB5" w:rsidRDefault="008D6CB5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8D6CB5" w:rsidRDefault="008D6CB5">
            <w:pPr>
              <w:spacing w:after="0" w:line="200" w:lineRule="exact"/>
              <w:rPr>
                <w:sz w:val="20"/>
                <w:szCs w:val="20"/>
              </w:rPr>
            </w:pPr>
          </w:p>
          <w:p w:rsidR="008D6CB5" w:rsidRDefault="008D6CB5">
            <w:pPr>
              <w:spacing w:after="0" w:line="200" w:lineRule="exact"/>
              <w:rPr>
                <w:sz w:val="20"/>
                <w:szCs w:val="20"/>
              </w:rPr>
            </w:pPr>
          </w:p>
          <w:p w:rsidR="008D6CB5" w:rsidRDefault="002E364E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8D6CB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D6CB5" w:rsidRDefault="002E364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D6CB5" w:rsidRDefault="008D6CB5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8D6CB5" w:rsidRDefault="002E364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8D6CB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D6CB5" w:rsidRDefault="002E364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D6CB5" w:rsidRDefault="002E364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126356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8D6CB5" w:rsidRDefault="002E364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8D6CB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D6CB5" w:rsidRDefault="002E364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D6CB5" w:rsidRDefault="008D6CB5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8D6CB5" w:rsidRDefault="002E364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</w:p>
        </w:tc>
      </w:tr>
      <w:tr w:rsidR="008D6CB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D6CB5" w:rsidRDefault="008D6CB5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D6CB5" w:rsidRDefault="008D6CB5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8D6CB5" w:rsidRDefault="002E364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8D6CB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D6CB5" w:rsidRDefault="002E364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D6CB5" w:rsidRDefault="002E364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133946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8D6CB5" w:rsidRDefault="002E364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suction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side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(for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DSS-10)</w:t>
            </w:r>
          </w:p>
        </w:tc>
      </w:tr>
      <w:tr w:rsidR="002E364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E364E" w:rsidRDefault="002E364E" w:rsidP="002E364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E364E" w:rsidRDefault="002E364E" w:rsidP="002E364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153000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2E364E" w:rsidRDefault="002E364E" w:rsidP="002E364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bookmarkEnd w:id="0"/>
      <w:tr w:rsidR="008D6CB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D6CB5" w:rsidRDefault="002E364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D6CB5" w:rsidRDefault="002E364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110745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8D6CB5" w:rsidRDefault="002E364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8D6CB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D6CB5" w:rsidRDefault="002E364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D6CB5" w:rsidRDefault="002E364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110744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8D6CB5" w:rsidRDefault="002E364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8D6CB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D6CB5" w:rsidRDefault="002E364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D6CB5" w:rsidRDefault="002E364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115893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8D6CB5" w:rsidRDefault="002E364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IP54</w:t>
            </w:r>
          </w:p>
        </w:tc>
      </w:tr>
      <w:tr w:rsidR="008D6CB5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D6CB5" w:rsidRDefault="002E364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0145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D6CB5" w:rsidRDefault="002E364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111858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8D6CB5" w:rsidRDefault="002E364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cabinet,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</w:tbl>
    <w:p w:rsidR="00000000" w:rsidRDefault="002E364E"/>
    <w:sectPr w:rsidR="00000000">
      <w:pgSz w:w="11900" w:h="16840"/>
      <w:pgMar w:top="1940" w:right="162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E364E">
      <w:pPr>
        <w:spacing w:after="0" w:line="240" w:lineRule="auto"/>
      </w:pPr>
      <w:r>
        <w:separator/>
      </w:r>
    </w:p>
  </w:endnote>
  <w:endnote w:type="continuationSeparator" w:id="0">
    <w:p w:rsidR="00000000" w:rsidRDefault="002E3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E364E">
      <w:pPr>
        <w:spacing w:after="0" w:line="240" w:lineRule="auto"/>
      </w:pPr>
      <w:r>
        <w:separator/>
      </w:r>
    </w:p>
  </w:footnote>
  <w:footnote w:type="continuationSeparator" w:id="0">
    <w:p w:rsidR="00000000" w:rsidRDefault="002E36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6CB5" w:rsidRDefault="002E364E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159.95pt;height:22.5pt;z-index:-251659776;mso-position-horizontal-relative:page;mso-position-vertical-relative:page" filled="f" stroked="f">
          <v:textbox inset="0,0,0,0">
            <w:txbxContent>
              <w:p w:rsidR="008D6CB5" w:rsidRDefault="002E364E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Plastic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horizontal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</w:t>
                </w:r>
              </w:p>
              <w:p w:rsidR="008D6CB5" w:rsidRDefault="002E364E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integrated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switch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8D6CB5" w:rsidRDefault="002E364E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8D6CB5" w:rsidRDefault="002E364E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1pt;height:22.5pt;z-index:-251657728;mso-position-horizontal-relative:page;mso-position-vertical-relative:page" filled="f" stroked="f">
          <v:textbox inset="0,0,0,0">
            <w:txbxContent>
              <w:p w:rsidR="008D6CB5" w:rsidRDefault="002E364E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DHA</w:t>
                </w:r>
                <w:r>
                  <w:rPr>
                    <w:rFonts w:ascii="Times New Roman" w:eastAsia="Times New Roman" w:hAnsi="Times New Roman" w:cs="Times New Roman"/>
                    <w:spacing w:val="1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190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E4P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01</w:t>
                </w:r>
              </w:p>
              <w:p w:rsidR="008D6CB5" w:rsidRDefault="002E364E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128518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D6CB5"/>
    <w:rsid w:val="002E364E"/>
    <w:rsid w:val="008D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96B6AA3F-329A-4CD9-9553-ACB67277F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59EF2BE9.dotm</Template>
  <TotalTime>0</TotalTime>
  <Pages>2</Pages>
  <Words>404</Words>
  <Characters>2547</Characters>
  <Application>Microsoft Office Word</Application>
  <DocSecurity>0</DocSecurity>
  <Lines>21</Lines>
  <Paragraphs>5</Paragraphs>
  <ScaleCrop>false</ScaleCrop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DHA_P Kunststoff LV Texte EN.xlsx</dc:title>
  <dc:creator>i.isaila</dc:creator>
  <cp:lastModifiedBy>Ioan Isaila</cp:lastModifiedBy>
  <cp:revision>2</cp:revision>
  <dcterms:created xsi:type="dcterms:W3CDTF">2019-09-03T07:51:00Z</dcterms:created>
  <dcterms:modified xsi:type="dcterms:W3CDTF">2020-02-19T10:53:00Z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2019-08-20T00:00:00Z</vt:filetime>
  </property>
  <property fmtid="{D5CDD505-2E9C-101B-9397-08002B2CF9AE}" pid="3" name="LastSaved">
    <vt:filetime>2019-09-03T00:00:00Z</vt:filetime>
  </property>
</Properties>
</file>