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1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32,3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124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0,6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2630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-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235x243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124853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6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2019-09-09T11:32:01Z</dcterms:created>
  <dcterms:modified xsi:type="dcterms:W3CDTF">2019-09-09T11:32:01Z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