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1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30,7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34,1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124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0,6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2620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-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260x243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124853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6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2019-09-09T11:31:32Z</dcterms:created>
  <dcterms:modified xsi:type="dcterms:W3CDTF">2019-09-09T11:31:32Z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