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121747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53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polyamide.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selector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controllable.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laterally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34,4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35,6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3" w:lineRule="exact"/>
        <w:ind w:left="158" w:right="-20"/>
        <w:jc w:val="left"/>
        <w:tabs>
          <w:tab w:pos="43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367" w:type="dxa"/>
      </w:tblPr>
      <w:tblGrid/>
      <w:tr>
        <w:trPr>
          <w:trHeight w:val="51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frequency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(f):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Hz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6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25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97" w:lineRule="auto"/>
              <w:ind w:left="40" w:right="634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Current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max</w:t>
            </w:r>
            <w:r>
              <w:rPr>
                <w:rFonts w:ascii="Arial" w:hAnsi="Arial" w:cs="Arial" w:eastAsia="Arial"/>
                <w:sz w:val="12"/>
                <w:szCs w:val="12"/>
                <w:spacing w:val="-5"/>
                <w:w w:val="100"/>
                <w:position w:val="-4"/>
              </w:rPr>
              <w:t>.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(n):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175" w:right="377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0,6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39" w:after="0" w:line="240" w:lineRule="auto"/>
              <w:ind w:left="1025" w:right="96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  <w:position w:val="1"/>
              </w:rPr>
              <w:t>mi</w:t>
            </w:r>
            <w:r>
              <w:rPr>
                <w:rFonts w:ascii="Arial" w:hAnsi="Arial" w:cs="Arial" w:eastAsia="Arial"/>
                <w:sz w:val="18"/>
                <w:szCs w:val="18"/>
                <w:spacing w:val="3"/>
                <w:w w:val="99"/>
                <w:position w:val="1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99"/>
                <w:position w:val="10"/>
              </w:rPr>
              <w:t>-1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class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129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9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245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243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461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Ø200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3,3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122478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121747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107633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128145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3-steps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selector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32.456501pt;height:11.000008pt;mso-position-horizontal-relative:page;mso-position-vertical-relative:page;z-index:-293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fan,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6"/>
                  </w:rPr>
                  <w:t>3-steps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EL...M LV Texte EN.xlsx</dc:title>
  <dcterms:created xsi:type="dcterms:W3CDTF">2019-09-09T11:49:08Z</dcterms:created>
  <dcterms:modified xsi:type="dcterms:W3CDTF">2019-09-09T11:49:08Z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2019-09-09T00:00:00Z</vt:filetime>
  </property>
</Properties>
</file>