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121746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27,7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28,9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2740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197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121746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2019-09-09T11:33:15Z</dcterms:created>
  <dcterms:modified xsi:type="dcterms:W3CDTF">2019-09-09T11:33:15Z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