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250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06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116227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24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galvanized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steel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sheet.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transformer.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lead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47,0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50,6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53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160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0,8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2680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33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-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8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62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72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215x259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4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Ø250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26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5,4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1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118787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250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06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116227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102686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102721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UKR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5025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114638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Adapter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plate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DN250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square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500x250mm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UKR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114639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Adapter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plate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DN250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square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500x300mm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14338pt;height:11.000008pt;mso-position-horizontal-relative:page;mso-position-vertical-relative:page;z-index:-279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AC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capacitor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7"/>
                    <w:w w:val="11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motor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EL...E LV Texte EN.xlsx</dc:title>
  <dcterms:created xsi:type="dcterms:W3CDTF">2019-09-09T11:25:27Z</dcterms:created>
  <dcterms:modified xsi:type="dcterms:W3CDTF">2019-09-09T11:25:27Z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LastSaved">
    <vt:filetime>2019-09-09T00:00:00Z</vt:filetime>
  </property>
</Properties>
</file>