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2C4AC6">
      <w:pPr>
        <w:spacing w:before="11" w:after="0" w:line="240" w:lineRule="exact"/>
        <w:rPr>
          <w:sz w:val="24"/>
          <w:szCs w:val="24"/>
        </w:rPr>
      </w:pPr>
    </w:p>
    <w:p w:rsidR="002C4AC6" w:rsidRDefault="00E2567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2C4AC6" w:rsidRDefault="00E2567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112759</w:t>
      </w:r>
    </w:p>
    <w:p w:rsidR="002C4AC6" w:rsidRDefault="002C4AC6">
      <w:pPr>
        <w:spacing w:before="14" w:after="0" w:line="240" w:lineRule="exact"/>
        <w:rPr>
          <w:sz w:val="24"/>
          <w:szCs w:val="24"/>
        </w:rPr>
      </w:pPr>
    </w:p>
    <w:p w:rsidR="002C4AC6" w:rsidRDefault="00E2567B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C4AC6" w:rsidRPr="006B1ADA" w:rsidRDefault="00E2567B">
      <w:pPr>
        <w:spacing w:before="16" w:after="0" w:line="258" w:lineRule="auto"/>
        <w:ind w:left="158" w:right="311"/>
        <w:rPr>
          <w:rFonts w:ascii="Arial" w:eastAsia="Arial" w:hAnsi="Arial" w:cs="Arial"/>
          <w:sz w:val="18"/>
          <w:szCs w:val="18"/>
        </w:rPr>
      </w:pPr>
      <w:r w:rsidRPr="006B1ADA">
        <w:rPr>
          <w:rFonts w:ascii="Arial" w:eastAsia="Arial" w:hAnsi="Arial" w:cs="Arial"/>
          <w:sz w:val="18"/>
          <w:szCs w:val="18"/>
        </w:rPr>
        <w:t>Variable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mounting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position,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horizontal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and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vertical</w:t>
      </w:r>
      <w:r w:rsidRPr="006B1ADA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installation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possible.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Direct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in-line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installation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in</w:t>
      </w:r>
      <w:r w:rsidRPr="006B1ADA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the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tube</w:t>
      </w:r>
      <w:r w:rsidRPr="006B1ADA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network.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Integrated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mounting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bracket</w:t>
      </w:r>
      <w:r w:rsidRPr="006B1ADA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for</w:t>
      </w:r>
      <w:r w:rsidRPr="006B1ADA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easy</w:t>
      </w:r>
      <w:r w:rsidRPr="006B1ADA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mounting.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="006B1ADA"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Casing made of galvanized steel sheet. </w:t>
      </w:r>
      <w:r w:rsidRPr="006B1ADA">
        <w:rPr>
          <w:rFonts w:ascii="Arial" w:eastAsia="Arial" w:hAnsi="Arial" w:cs="Arial"/>
          <w:sz w:val="18"/>
          <w:szCs w:val="18"/>
        </w:rPr>
        <w:t>ETALINE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sets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the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standard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for</w:t>
      </w:r>
      <w:r w:rsidRPr="006B1ADA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high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efficiency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in</w:t>
      </w:r>
      <w:r w:rsidRPr="006B1ADA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the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entire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performance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range.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Due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to</w:t>
      </w:r>
      <w:r w:rsidRPr="006B1ADA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the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high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efficiency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achieved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through</w:t>
      </w:r>
      <w:r w:rsidRPr="006B1ADA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the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aerodynamics</w:t>
      </w:r>
      <w:r w:rsidRPr="006B1ADA">
        <w:rPr>
          <w:rFonts w:ascii="Arial" w:eastAsia="Times New Roman" w:hAnsi="Arial" w:cs="Arial"/>
          <w:spacing w:val="-6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of</w:t>
      </w:r>
      <w:r w:rsidRPr="006B1ADA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the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fan,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together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with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the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integrated</w:t>
      </w:r>
      <w:r w:rsidRPr="006B1ADA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engine,</w:t>
      </w:r>
      <w:r w:rsidRPr="006B1ADA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the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entire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range</w:t>
      </w:r>
      <w:r w:rsidRPr="006B1ADA">
        <w:rPr>
          <w:rFonts w:ascii="Arial" w:eastAsia="Times New Roman" w:hAnsi="Arial" w:cs="Arial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could</w:t>
      </w:r>
      <w:r w:rsidRPr="006B1ADA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be</w:t>
      </w:r>
      <w:r w:rsidRPr="006B1ADA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kept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compact</w:t>
      </w:r>
      <w:r w:rsidRPr="006B1ADA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and</w:t>
      </w:r>
      <w:r w:rsidRPr="006B1ADA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6B1ADA">
        <w:rPr>
          <w:rFonts w:ascii="Arial" w:eastAsia="Arial" w:hAnsi="Arial" w:cs="Arial"/>
          <w:sz w:val="18"/>
          <w:szCs w:val="18"/>
        </w:rPr>
        <w:t>weight-optimized.</w:t>
      </w:r>
    </w:p>
    <w:p w:rsidR="002C4AC6" w:rsidRDefault="002C4AC6">
      <w:pPr>
        <w:spacing w:before="9" w:after="0" w:line="200" w:lineRule="exact"/>
        <w:rPr>
          <w:sz w:val="20"/>
          <w:szCs w:val="20"/>
        </w:rPr>
      </w:pPr>
    </w:p>
    <w:p w:rsidR="002C4AC6" w:rsidRDefault="00E2567B">
      <w:pPr>
        <w:spacing w:after="0" w:line="258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2C4AC6" w:rsidRDefault="00E2567B">
      <w:pPr>
        <w:spacing w:after="0" w:line="258" w:lineRule="auto"/>
        <w:ind w:left="158" w:right="2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axial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comparison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</w:p>
    <w:p w:rsidR="002C4AC6" w:rsidRDefault="00E2567B">
      <w:pPr>
        <w:spacing w:after="0" w:line="258" w:lineRule="auto"/>
        <w:ind w:left="15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especially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recommended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laterally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2C4AC6">
      <w:pPr>
        <w:spacing w:before="1" w:after="0" w:line="220" w:lineRule="exact"/>
      </w:pPr>
    </w:p>
    <w:p w:rsidR="002C4AC6" w:rsidRDefault="00E2567B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2C4AC6" w:rsidRDefault="00E2567B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C4AC6" w:rsidRDefault="002C4AC6">
      <w:pPr>
        <w:spacing w:before="4" w:after="0" w:line="130" w:lineRule="exact"/>
        <w:rPr>
          <w:sz w:val="13"/>
          <w:szCs w:val="13"/>
        </w:rPr>
      </w:pPr>
    </w:p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E2567B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C4AC6" w:rsidRDefault="002C4AC6">
      <w:pPr>
        <w:spacing w:before="7" w:after="0" w:line="240" w:lineRule="exact"/>
        <w:rPr>
          <w:sz w:val="24"/>
          <w:szCs w:val="24"/>
        </w:rPr>
      </w:pPr>
    </w:p>
    <w:p w:rsidR="002C4AC6" w:rsidRDefault="00E2567B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C4AC6" w:rsidRDefault="002C4AC6">
      <w:pPr>
        <w:spacing w:before="11" w:after="0" w:line="220" w:lineRule="exact"/>
      </w:pPr>
    </w:p>
    <w:p w:rsidR="002C4AC6" w:rsidRDefault="00E2567B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2C4AC6" w:rsidRDefault="00E2567B">
      <w:pPr>
        <w:tabs>
          <w:tab w:val="left" w:pos="4780"/>
        </w:tabs>
        <w:spacing w:before="1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p w:rsidR="002C4AC6" w:rsidRDefault="002C4AC6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2"/>
        <w:gridCol w:w="2040"/>
        <w:gridCol w:w="2002"/>
      </w:tblGrid>
      <w:tr w:rsidR="002C4AC6">
        <w:trPr>
          <w:trHeight w:hRule="exact" w:val="710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77" w:after="0" w:line="268" w:lineRule="auto"/>
              <w:ind w:left="40" w:right="84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77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2C4AC6" w:rsidRDefault="00E2567B">
            <w:pPr>
              <w:spacing w:before="54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2002" w:type="dxa"/>
            <w:vMerge w:val="restart"/>
            <w:tcBorders>
              <w:top w:val="nil"/>
              <w:left w:val="nil"/>
              <w:right w:val="nil"/>
            </w:tcBorders>
          </w:tcPr>
          <w:p w:rsidR="002C4AC6" w:rsidRDefault="002C4AC6"/>
        </w:tc>
      </w:tr>
      <w:tr w:rsidR="002C4AC6">
        <w:trPr>
          <w:trHeight w:hRule="exact" w:val="377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C4AC6" w:rsidRDefault="00E2567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C4AC6" w:rsidRDefault="00E2567B">
            <w:pPr>
              <w:spacing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right w:val="nil"/>
            </w:tcBorders>
          </w:tcPr>
          <w:p w:rsidR="002C4AC6" w:rsidRDefault="002C4AC6"/>
        </w:tc>
      </w:tr>
      <w:tr w:rsidR="002C4AC6">
        <w:trPr>
          <w:trHeight w:hRule="exact" w:val="262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5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79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right w:val="nil"/>
            </w:tcBorders>
          </w:tcPr>
          <w:p w:rsidR="002C4AC6" w:rsidRDefault="002C4AC6"/>
        </w:tc>
      </w:tr>
      <w:tr w:rsidR="002C4AC6">
        <w:trPr>
          <w:trHeight w:hRule="exact" w:val="377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5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87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bottom w:val="nil"/>
              <w:right w:val="nil"/>
            </w:tcBorders>
          </w:tcPr>
          <w:p w:rsidR="002C4AC6" w:rsidRDefault="002C4AC6"/>
        </w:tc>
      </w:tr>
      <w:tr w:rsidR="002C4AC6">
        <w:trPr>
          <w:trHeight w:hRule="exact" w:val="810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C4AC6" w:rsidRDefault="00E2567B">
            <w:pPr>
              <w:spacing w:after="0" w:line="267" w:lineRule="auto"/>
              <w:ind w:left="40" w:right="16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C4AC6" w:rsidRDefault="00E2567B">
            <w:pPr>
              <w:spacing w:after="0" w:line="240" w:lineRule="auto"/>
              <w:ind w:left="72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351x324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2C4AC6" w:rsidRDefault="00E2567B">
            <w:pPr>
              <w:spacing w:before="23" w:after="0" w:line="240" w:lineRule="auto"/>
              <w:ind w:left="111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2C4AC6" w:rsidRDefault="00E2567B">
            <w:pPr>
              <w:spacing w:before="23" w:after="0" w:line="240" w:lineRule="auto"/>
              <w:ind w:left="10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15,5</w:t>
            </w:r>
            <w:r>
              <w:rPr>
                <w:rFonts w:ascii="Times New Roman" w:eastAsia="Times New Roman" w:hAnsi="Times New Roman" w:cs="Times New Roman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kg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C4AC6" w:rsidRDefault="00E2567B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2C4AC6">
        <w:trPr>
          <w:trHeight w:hRule="exact" w:val="53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3" w:after="0" w:line="220" w:lineRule="exact"/>
            </w:pPr>
          </w:p>
          <w:p w:rsidR="002C4AC6" w:rsidRDefault="00E2567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3" w:after="0" w:line="220" w:lineRule="exact"/>
            </w:pPr>
          </w:p>
          <w:p w:rsidR="002C4AC6" w:rsidRDefault="00E2567B">
            <w:pPr>
              <w:spacing w:after="0" w:line="240" w:lineRule="auto"/>
              <w:ind w:left="81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116460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/>
        </w:tc>
      </w:tr>
    </w:tbl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2C4AC6">
      <w:pPr>
        <w:spacing w:before="20" w:after="0" w:line="260" w:lineRule="exact"/>
        <w:rPr>
          <w:sz w:val="26"/>
          <w:szCs w:val="26"/>
        </w:rPr>
      </w:pPr>
    </w:p>
    <w:p w:rsidR="002C4AC6" w:rsidRDefault="00E2567B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C4AC6" w:rsidRDefault="00E2567B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E2567B">
        <w:rPr>
          <w:rFonts w:ascii="Arial" w:eastAsia="Arial" w:hAnsi="Arial" w:cs="Arial"/>
          <w:sz w:val="18"/>
          <w:szCs w:val="18"/>
          <w:lang w:val="de-DE"/>
        </w:rPr>
        <w:t>ruck</w:t>
      </w:r>
      <w:r w:rsidRPr="00E2567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2567B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E2567B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2567B">
        <w:rPr>
          <w:rFonts w:ascii="Arial" w:eastAsia="Arial" w:hAnsi="Arial" w:cs="Arial"/>
          <w:sz w:val="18"/>
          <w:szCs w:val="18"/>
          <w:lang w:val="de-DE"/>
        </w:rPr>
        <w:t>GmbH</w:t>
      </w:r>
      <w:r w:rsidRPr="00E2567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2567B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E2567B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C4AC6" w:rsidRDefault="00E2567B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2C4AC6" w:rsidRDefault="00E2567B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C4AC6" w:rsidRDefault="002C4AC6">
      <w:pPr>
        <w:spacing w:after="0"/>
        <w:sectPr w:rsidR="002C4AC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830" w:footer="720" w:gutter="0"/>
          <w:cols w:space="720"/>
        </w:sectPr>
      </w:pPr>
    </w:p>
    <w:p w:rsidR="002C4AC6" w:rsidRDefault="002C4AC6">
      <w:pPr>
        <w:spacing w:after="0" w:line="200" w:lineRule="exact"/>
        <w:rPr>
          <w:sz w:val="20"/>
          <w:szCs w:val="20"/>
        </w:rPr>
      </w:pPr>
    </w:p>
    <w:p w:rsidR="002C4AC6" w:rsidRDefault="002C4AC6">
      <w:pPr>
        <w:spacing w:before="11" w:after="0" w:line="240" w:lineRule="exact"/>
        <w:rPr>
          <w:sz w:val="24"/>
          <w:szCs w:val="24"/>
        </w:rPr>
      </w:pPr>
    </w:p>
    <w:p w:rsidR="002C4AC6" w:rsidRDefault="00E2567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2C4AC6" w:rsidRDefault="00E2567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112759</w:t>
      </w:r>
    </w:p>
    <w:p w:rsidR="002C4AC6" w:rsidRDefault="002C4AC6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2C4AC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C4AC6" w:rsidRDefault="002C4AC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C4AC6" w:rsidRDefault="00E2567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C4AC6" w:rsidRDefault="002C4AC6">
            <w:pPr>
              <w:spacing w:after="0" w:line="200" w:lineRule="exact"/>
              <w:rPr>
                <w:sz w:val="20"/>
                <w:szCs w:val="20"/>
              </w:rPr>
            </w:pPr>
          </w:p>
          <w:p w:rsidR="002C4AC6" w:rsidRDefault="002C4AC6">
            <w:pPr>
              <w:spacing w:after="0" w:line="200" w:lineRule="exact"/>
              <w:rPr>
                <w:sz w:val="20"/>
                <w:szCs w:val="20"/>
              </w:rPr>
            </w:pPr>
          </w:p>
          <w:p w:rsidR="002C4AC6" w:rsidRDefault="00E2567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2C4AC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C4AC6" w:rsidRDefault="002C4AC6">
            <w:pPr>
              <w:spacing w:after="0" w:line="200" w:lineRule="exact"/>
              <w:rPr>
                <w:sz w:val="20"/>
                <w:szCs w:val="20"/>
              </w:rPr>
            </w:pPr>
          </w:p>
          <w:p w:rsidR="002C4AC6" w:rsidRDefault="002C4AC6">
            <w:pPr>
              <w:spacing w:after="0" w:line="200" w:lineRule="exact"/>
              <w:rPr>
                <w:sz w:val="20"/>
                <w:szCs w:val="20"/>
              </w:rPr>
            </w:pPr>
          </w:p>
          <w:p w:rsidR="002C4AC6" w:rsidRDefault="00E2567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102900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Etaline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113988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IP55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121260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51751" w:rsidTr="000D5EC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51751" w:rsidRDefault="00F51751" w:rsidP="000D5EC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51751" w:rsidRDefault="00F51751" w:rsidP="000D5EC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51751" w:rsidRDefault="00F51751" w:rsidP="000D5EC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2C4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F517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F517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F517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F5175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bookmarkEnd w:id="0"/>
      <w:tr w:rsidR="002C4AC6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C4AC6" w:rsidRDefault="00E2567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757F09" w:rsidRDefault="00757F09"/>
    <w:sectPr w:rsidR="00757F09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F09" w:rsidRDefault="00E2567B">
      <w:pPr>
        <w:spacing w:after="0" w:line="240" w:lineRule="auto"/>
      </w:pPr>
      <w:r>
        <w:separator/>
      </w:r>
    </w:p>
  </w:endnote>
  <w:endnote w:type="continuationSeparator" w:id="0">
    <w:p w:rsidR="00757F09" w:rsidRDefault="00E25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67B" w:rsidRDefault="00E256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67B" w:rsidRDefault="00E256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67B" w:rsidRDefault="00E25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F09" w:rsidRDefault="00E2567B">
      <w:pPr>
        <w:spacing w:after="0" w:line="240" w:lineRule="auto"/>
      </w:pPr>
      <w:r>
        <w:separator/>
      </w:r>
    </w:p>
  </w:footnote>
  <w:footnote w:type="continuationSeparator" w:id="0">
    <w:p w:rsidR="00757F09" w:rsidRDefault="00E25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67B" w:rsidRDefault="00E25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AC6" w:rsidRDefault="00F5175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98.4pt;height:11pt;z-index:-251658752;mso-position-horizontal-relative:page;mso-position-vertical-relative:page" filled="f" stroked="f">
          <v:textbox inset="0,0,0,0">
            <w:txbxContent>
              <w:p w:rsidR="002C4AC6" w:rsidRDefault="00E2567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ETALINE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three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phase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67B" w:rsidRDefault="00E25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C4AC6"/>
    <w:rsid w:val="002C4AC6"/>
    <w:rsid w:val="006B1ADA"/>
    <w:rsid w:val="00757F09"/>
    <w:rsid w:val="00E2567B"/>
    <w:rsid w:val="00F5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E98FA"/>
  <w15:docId w15:val="{45E8F5E1-38ED-46B8-8BB0-ECECBACC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67B"/>
  </w:style>
  <w:style w:type="paragraph" w:styleId="Footer">
    <w:name w:val="footer"/>
    <w:basedOn w:val="Normal"/>
    <w:link w:val="FooterChar"/>
    <w:uiPriority w:val="99"/>
    <w:unhideWhenUsed/>
    <w:rsid w:val="00E25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B142554D.dotm</Template>
  <TotalTime>0</TotalTime>
  <Pages>2</Pages>
  <Words>543</Words>
  <Characters>3422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EL...D LV Texte EN.xlsx</dc:title>
  <dc:creator>i.isaila</dc:creator>
  <cp:lastModifiedBy>Ioan Isaila</cp:lastModifiedBy>
  <cp:revision>4</cp:revision>
  <dcterms:created xsi:type="dcterms:W3CDTF">2019-03-27T14:29:00Z</dcterms:created>
  <dcterms:modified xsi:type="dcterms:W3CDTF">2019-09-10T09:41:00Z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LastSaved">
    <vt:filetime>2019-03-27T00:00:00Z</vt:filetime>
  </property>
</Properties>
</file>