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355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112757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50,5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54,8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960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5,4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2770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396x363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Ø355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0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17,0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355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112757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113491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Etaline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075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103507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075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103957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7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2019-09-09T11:24:26Z</dcterms:created>
  <dcterms:modified xsi:type="dcterms:W3CDTF">2019-09-09T11:24:26Z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