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112382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44,8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49,2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180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1,0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2810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278x259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4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6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6,4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112382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102686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UKR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5025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114638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Adapter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plate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DN250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square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500x250mm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UKR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114639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Adapter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plate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DN250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square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500x300mm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7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2019-09-09T11:21:34Z</dcterms:created>
  <dcterms:modified xsi:type="dcterms:W3CDTF">2019-09-09T11:21:34Z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