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355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E4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112369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24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galvanized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steel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sheet.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transformer.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46,3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50,5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53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150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1,0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1440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8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62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72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396x363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Ø355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0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13,5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1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355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E4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112369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113491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315-400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315-400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112674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Etaline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14338pt;height:11.000008pt;mso-position-horizontal-relative:page;mso-position-vertical-relative:page;z-index:-270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AC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capacitor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1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motor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EL...E LV Texte EN.xlsx</dc:title>
  <dcterms:created xsi:type="dcterms:W3CDTF">2019-09-09T11:21:03Z</dcterms:created>
  <dcterms:modified xsi:type="dcterms:W3CDTF">2019-09-09T11:21:03Z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LastSaved">
    <vt:filetime>2019-09-09T00:00:00Z</vt:filetime>
  </property>
</Properties>
</file>